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3913" w:rsidRPr="00FA6C86" w:rsidRDefault="00393913" w:rsidP="005F1F96">
      <w:pPr>
        <w:rPr>
          <w:rFonts w:ascii="Comic Sans MS" w:hAnsi="Comic Sans MS"/>
          <w:color w:val="0000FF"/>
          <w:sz w:val="26"/>
          <w:szCs w:val="26"/>
        </w:rPr>
      </w:pPr>
      <w:r>
        <w:rPr>
          <w:rFonts w:ascii="Comic Sans MS" w:hAnsi="Comic Sans MS"/>
          <w:color w:val="0000FF"/>
          <w:sz w:val="26"/>
          <w:szCs w:val="26"/>
        </w:rPr>
        <w:t>На территории учреждения имеются</w:t>
      </w:r>
      <w:r w:rsidRPr="0001650B">
        <w:rPr>
          <w:rFonts w:ascii="Comic Sans MS" w:hAnsi="Comic Sans MS"/>
          <w:color w:val="0000FF"/>
          <w:sz w:val="26"/>
          <w:szCs w:val="26"/>
        </w:rPr>
        <w:t>:</w:t>
      </w:r>
    </w:p>
    <w:p w:rsidR="00393913" w:rsidRPr="00FA7D79" w:rsidRDefault="00393913" w:rsidP="002762FB">
      <w:pPr>
        <w:numPr>
          <w:ilvl w:val="0"/>
          <w:numId w:val="16"/>
        </w:numPr>
        <w:tabs>
          <w:tab w:val="clear" w:pos="720"/>
          <w:tab w:val="num" w:pos="600"/>
        </w:tabs>
        <w:spacing w:line="192" w:lineRule="auto"/>
        <w:ind w:left="600" w:hanging="240"/>
        <w:rPr>
          <w:rFonts w:ascii="Comic Sans MS" w:hAnsi="Comic Sans MS"/>
          <w:sz w:val="22"/>
          <w:szCs w:val="22"/>
        </w:rPr>
      </w:pPr>
      <w:r w:rsidRPr="00FA7D79">
        <w:rPr>
          <w:rFonts w:ascii="Comic Sans MS" w:hAnsi="Comic Sans MS"/>
          <w:sz w:val="22"/>
          <w:szCs w:val="22"/>
        </w:rPr>
        <w:t>плавательный бассейн,</w:t>
      </w:r>
    </w:p>
    <w:p w:rsidR="00393913" w:rsidRPr="00FA7D79" w:rsidRDefault="00393913" w:rsidP="002762FB">
      <w:pPr>
        <w:numPr>
          <w:ilvl w:val="0"/>
          <w:numId w:val="16"/>
        </w:numPr>
        <w:tabs>
          <w:tab w:val="clear" w:pos="720"/>
          <w:tab w:val="num" w:pos="600"/>
        </w:tabs>
        <w:spacing w:line="192" w:lineRule="auto"/>
        <w:ind w:left="600" w:hanging="240"/>
        <w:rPr>
          <w:rFonts w:ascii="Comic Sans MS" w:hAnsi="Comic Sans MS"/>
          <w:sz w:val="22"/>
          <w:szCs w:val="22"/>
        </w:rPr>
      </w:pPr>
      <w:r w:rsidRPr="00FA7D79">
        <w:rPr>
          <w:rFonts w:ascii="Comic Sans MS" w:hAnsi="Comic Sans MS"/>
          <w:sz w:val="22"/>
          <w:szCs w:val="22"/>
        </w:rPr>
        <w:t>спортивный зал,</w:t>
      </w:r>
    </w:p>
    <w:p w:rsidR="00393913" w:rsidRPr="00FA7D79" w:rsidRDefault="00393913" w:rsidP="002762FB">
      <w:pPr>
        <w:numPr>
          <w:ilvl w:val="0"/>
          <w:numId w:val="16"/>
        </w:numPr>
        <w:tabs>
          <w:tab w:val="clear" w:pos="720"/>
          <w:tab w:val="num" w:pos="600"/>
        </w:tabs>
        <w:spacing w:line="192" w:lineRule="auto"/>
        <w:ind w:left="600" w:hanging="240"/>
        <w:rPr>
          <w:rFonts w:ascii="Comic Sans MS" w:hAnsi="Comic Sans MS"/>
          <w:sz w:val="22"/>
          <w:szCs w:val="22"/>
        </w:rPr>
      </w:pPr>
      <w:r w:rsidRPr="00FA7D79">
        <w:rPr>
          <w:rFonts w:ascii="Comic Sans MS" w:hAnsi="Comic Sans MS"/>
          <w:sz w:val="22"/>
          <w:szCs w:val="22"/>
        </w:rPr>
        <w:t>концертный зал,</w:t>
      </w:r>
    </w:p>
    <w:p w:rsidR="00393913" w:rsidRPr="00FA7D79" w:rsidRDefault="00393913" w:rsidP="002762FB">
      <w:pPr>
        <w:numPr>
          <w:ilvl w:val="0"/>
          <w:numId w:val="16"/>
        </w:numPr>
        <w:tabs>
          <w:tab w:val="clear" w:pos="720"/>
          <w:tab w:val="num" w:pos="600"/>
        </w:tabs>
        <w:spacing w:line="192" w:lineRule="auto"/>
        <w:ind w:left="600" w:hanging="240"/>
        <w:rPr>
          <w:rFonts w:ascii="Comic Sans MS" w:hAnsi="Comic Sans MS"/>
          <w:sz w:val="22"/>
          <w:szCs w:val="22"/>
        </w:rPr>
      </w:pPr>
      <w:r w:rsidRPr="00FA7D79">
        <w:rPr>
          <w:rFonts w:ascii="Comic Sans MS" w:hAnsi="Comic Sans MS"/>
          <w:sz w:val="22"/>
          <w:szCs w:val="22"/>
        </w:rPr>
        <w:t>оборудованная игровая площадка,</w:t>
      </w:r>
    </w:p>
    <w:p w:rsidR="00393913" w:rsidRDefault="00393913" w:rsidP="002762FB">
      <w:pPr>
        <w:numPr>
          <w:ilvl w:val="0"/>
          <w:numId w:val="16"/>
        </w:numPr>
        <w:tabs>
          <w:tab w:val="clear" w:pos="720"/>
          <w:tab w:val="num" w:pos="600"/>
        </w:tabs>
        <w:spacing w:line="192" w:lineRule="auto"/>
        <w:ind w:left="600" w:hanging="24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помещения для клубной и творческой деятельности.</w:t>
      </w:r>
    </w:p>
    <w:p w:rsidR="00393913" w:rsidRPr="00FA7D79" w:rsidRDefault="00393913" w:rsidP="00EE20ED">
      <w:pPr>
        <w:spacing w:line="192" w:lineRule="auto"/>
        <w:ind w:left="360"/>
        <w:rPr>
          <w:rFonts w:ascii="Comic Sans MS" w:hAnsi="Comic Sans MS"/>
          <w:sz w:val="22"/>
          <w:szCs w:val="22"/>
        </w:rPr>
      </w:pPr>
    </w:p>
    <w:p w:rsidR="00393913" w:rsidRDefault="00393913" w:rsidP="0029217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82.5pt">
            <v:imagedata r:id="rId5" o:title="" croptop="4573f"/>
          </v:shape>
        </w:pict>
      </w:r>
      <w:r>
        <w:t xml:space="preserve"> </w:t>
      </w:r>
      <w:r>
        <w:pict>
          <v:shape id="_x0000_i1026" type="#_x0000_t75" style="width:81.75pt;height:67.5pt">
            <v:imagedata r:id="rId6" o:title="" cropbottom="4297f"/>
          </v:shape>
        </w:pict>
      </w:r>
    </w:p>
    <w:p w:rsidR="00393913" w:rsidRPr="005B68C4" w:rsidRDefault="00393913" w:rsidP="0029217E">
      <w:pPr>
        <w:jc w:val="center"/>
        <w:rPr>
          <w:rFonts w:ascii="Comic Sans MS" w:hAnsi="Comic Sans MS"/>
          <w:color w:val="0000FF"/>
          <w:sz w:val="6"/>
          <w:szCs w:val="6"/>
        </w:rPr>
      </w:pPr>
    </w:p>
    <w:p w:rsidR="00393913" w:rsidRDefault="00393913" w:rsidP="0029217E">
      <w:pPr>
        <w:jc w:val="center"/>
        <w:rPr>
          <w:rFonts w:ascii="Comic Sans MS" w:hAnsi="Comic Sans MS"/>
          <w:color w:val="0000FF"/>
        </w:rPr>
      </w:pPr>
      <w:r>
        <w:pict>
          <v:shape id="_x0000_i1027" type="#_x0000_t75" style="width:75.75pt;height:84.75pt">
            <v:imagedata r:id="rId7" o:title=""/>
          </v:shape>
        </w:pict>
      </w:r>
      <w:r>
        <w:t xml:space="preserve">  </w:t>
      </w:r>
      <w:r>
        <w:pict>
          <v:shape id="_x0000_i1028" type="#_x0000_t75" style="width:84pt;height:1in">
            <v:imagedata r:id="rId8" o:title="" croptop="7026f"/>
          </v:shape>
        </w:pict>
      </w:r>
    </w:p>
    <w:p w:rsidR="00393913" w:rsidRDefault="00393913" w:rsidP="00725056">
      <w:pPr>
        <w:jc w:val="center"/>
        <w:rPr>
          <w:rFonts w:ascii="Comic Sans MS" w:hAnsi="Comic Sans MS"/>
          <w:color w:val="0000FF"/>
          <w:sz w:val="16"/>
          <w:szCs w:val="16"/>
        </w:rPr>
      </w:pPr>
    </w:p>
    <w:p w:rsidR="00393913" w:rsidRPr="00B4466E" w:rsidRDefault="00393913" w:rsidP="00725056">
      <w:pPr>
        <w:jc w:val="center"/>
        <w:rPr>
          <w:rFonts w:ascii="Comic Sans MS" w:hAnsi="Comic Sans MS"/>
          <w:color w:val="0000FF"/>
          <w:sz w:val="14"/>
          <w:szCs w:val="14"/>
        </w:rPr>
      </w:pPr>
      <w:r>
        <w:rPr>
          <w:noProof/>
        </w:rPr>
        <w:pict>
          <v:rect id="Rectangle 254" o:spid="_x0000_s1026" style="position:absolute;left:0;text-align:left;margin-left:111.35pt;margin-top:-112.25pt;width:23.25pt;height:258pt;rotation:90;z-index:-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" fillcolor="#cff" stroked="f"/>
        </w:pict>
      </w:r>
    </w:p>
    <w:p w:rsidR="00393913" w:rsidRPr="00951015" w:rsidRDefault="00393913" w:rsidP="00645E85">
      <w:pPr>
        <w:jc w:val="center"/>
        <w:rPr>
          <w:rFonts w:ascii="Comic Sans MS" w:hAnsi="Comic Sans MS"/>
          <w:color w:val="0000FF"/>
          <w:sz w:val="20"/>
          <w:szCs w:val="20"/>
        </w:rPr>
      </w:pPr>
      <w:r w:rsidRPr="00951015">
        <w:rPr>
          <w:color w:val="0000FF"/>
        </w:rPr>
        <w:t>ГРАФИК ЗАЕЗДОВ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02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1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– 22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1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25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1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– 14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2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17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2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– 09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3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13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3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 xml:space="preserve"> – 0</w:t>
      </w:r>
      <w:r>
        <w:rPr>
          <w:rFonts w:ascii="Comic Sans MS" w:hAnsi="Comic Sans MS"/>
          <w:color w:val="0000FF"/>
          <w:sz w:val="18"/>
          <w:szCs w:val="18"/>
        </w:rPr>
        <w:t>2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4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 w:rsidRPr="007F6CBC">
        <w:rPr>
          <w:rFonts w:ascii="Comic Sans MS" w:hAnsi="Comic Sans MS"/>
          <w:color w:val="0000FF"/>
          <w:sz w:val="18"/>
          <w:szCs w:val="18"/>
        </w:rPr>
        <w:t>0</w:t>
      </w:r>
      <w:r>
        <w:rPr>
          <w:rFonts w:ascii="Comic Sans MS" w:hAnsi="Comic Sans MS"/>
          <w:color w:val="0000FF"/>
          <w:sz w:val="18"/>
          <w:szCs w:val="18"/>
        </w:rPr>
        <w:t>5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4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 xml:space="preserve"> – 2</w:t>
      </w:r>
      <w:r>
        <w:rPr>
          <w:rFonts w:ascii="Comic Sans MS" w:hAnsi="Comic Sans MS"/>
          <w:color w:val="0000FF"/>
          <w:sz w:val="18"/>
          <w:szCs w:val="18"/>
        </w:rPr>
        <w:t>5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4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28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4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– 18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5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 w:rsidRPr="007F6CBC">
        <w:rPr>
          <w:rFonts w:ascii="Comic Sans MS" w:hAnsi="Comic Sans MS"/>
          <w:color w:val="0000FF"/>
          <w:sz w:val="18"/>
          <w:szCs w:val="18"/>
        </w:rPr>
        <w:t>2</w:t>
      </w:r>
      <w:r>
        <w:rPr>
          <w:rFonts w:ascii="Comic Sans MS" w:hAnsi="Comic Sans MS"/>
          <w:color w:val="0000FF"/>
          <w:sz w:val="18"/>
          <w:szCs w:val="18"/>
        </w:rPr>
        <w:t>2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5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 xml:space="preserve"> – 1</w:t>
      </w:r>
      <w:r>
        <w:rPr>
          <w:rFonts w:ascii="Comic Sans MS" w:hAnsi="Comic Sans MS"/>
          <w:color w:val="0000FF"/>
          <w:sz w:val="18"/>
          <w:szCs w:val="18"/>
        </w:rPr>
        <w:t>1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6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 w:rsidRPr="007F6CBC">
        <w:rPr>
          <w:rFonts w:ascii="Comic Sans MS" w:hAnsi="Comic Sans MS"/>
          <w:color w:val="0000FF"/>
          <w:sz w:val="18"/>
          <w:szCs w:val="18"/>
        </w:rPr>
        <w:t>1</w:t>
      </w:r>
      <w:r>
        <w:rPr>
          <w:rFonts w:ascii="Comic Sans MS" w:hAnsi="Comic Sans MS"/>
          <w:color w:val="0000FF"/>
          <w:sz w:val="18"/>
          <w:szCs w:val="18"/>
        </w:rPr>
        <w:t>4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6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7 - 04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7.2017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 w:rsidRPr="007F6CBC">
        <w:rPr>
          <w:rFonts w:ascii="Comic Sans MS" w:hAnsi="Comic Sans MS"/>
          <w:color w:val="0000FF"/>
          <w:sz w:val="18"/>
          <w:szCs w:val="18"/>
        </w:rPr>
        <w:t>0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 xml:space="preserve"> – 2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 w:rsidRPr="007F6CBC">
        <w:rPr>
          <w:rFonts w:ascii="Comic Sans MS" w:hAnsi="Comic Sans MS"/>
          <w:color w:val="0000FF"/>
          <w:sz w:val="18"/>
          <w:szCs w:val="18"/>
        </w:rPr>
        <w:t>3</w:t>
      </w:r>
      <w:r>
        <w:rPr>
          <w:rFonts w:ascii="Comic Sans MS" w:hAnsi="Comic Sans MS"/>
          <w:color w:val="0000FF"/>
          <w:sz w:val="18"/>
          <w:szCs w:val="18"/>
        </w:rPr>
        <w:t>1</w:t>
      </w:r>
      <w:r w:rsidRPr="007F6CBC">
        <w:rPr>
          <w:rFonts w:ascii="Comic Sans MS" w:hAnsi="Comic Sans MS"/>
          <w:color w:val="0000FF"/>
          <w:sz w:val="18"/>
          <w:szCs w:val="18"/>
        </w:rPr>
        <w:t>.0</w:t>
      </w:r>
      <w:r>
        <w:rPr>
          <w:rFonts w:ascii="Comic Sans MS" w:hAnsi="Comic Sans MS"/>
          <w:color w:val="0000FF"/>
          <w:sz w:val="18"/>
          <w:szCs w:val="18"/>
        </w:rPr>
        <w:t>7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 – 20.</w:t>
      </w:r>
      <w:r w:rsidRPr="007F6CBC">
        <w:rPr>
          <w:rFonts w:ascii="Comic Sans MS" w:hAnsi="Comic Sans MS"/>
          <w:color w:val="0000FF"/>
          <w:sz w:val="18"/>
          <w:szCs w:val="18"/>
        </w:rPr>
        <w:t>0</w:t>
      </w:r>
      <w:r>
        <w:rPr>
          <w:rFonts w:ascii="Comic Sans MS" w:hAnsi="Comic Sans MS"/>
          <w:color w:val="0000FF"/>
          <w:sz w:val="18"/>
          <w:szCs w:val="18"/>
        </w:rPr>
        <w:t>8</w:t>
      </w:r>
      <w:r w:rsidRPr="007F6CBC">
        <w:rPr>
          <w:rFonts w:ascii="Comic Sans MS" w:hAnsi="Comic Sans MS"/>
          <w:color w:val="0000FF"/>
          <w:sz w:val="18"/>
          <w:szCs w:val="18"/>
        </w:rPr>
        <w:t>.201</w:t>
      </w:r>
      <w:r>
        <w:rPr>
          <w:rFonts w:ascii="Comic Sans MS" w:hAnsi="Comic Sans MS"/>
          <w:color w:val="0000FF"/>
          <w:sz w:val="18"/>
          <w:szCs w:val="18"/>
        </w:rPr>
        <w:t>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23.08.2017 – 12.09.2017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15.09.2017 – 05.10.2017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09.10.2017 – 29.10.2017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01.11.2017 - 21.11.2017</w:t>
      </w:r>
    </w:p>
    <w:p w:rsidR="00393913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24.11.2017 – 14.12.2017</w:t>
      </w:r>
    </w:p>
    <w:p w:rsidR="00393913" w:rsidRPr="007F6CBC" w:rsidRDefault="00393913" w:rsidP="0029217E">
      <w:pPr>
        <w:ind w:left="1320" w:right="1282"/>
        <w:jc w:val="center"/>
        <w:rPr>
          <w:rFonts w:ascii="Comic Sans MS" w:hAnsi="Comic Sans MS"/>
          <w:color w:val="0000FF"/>
          <w:sz w:val="18"/>
          <w:szCs w:val="18"/>
        </w:rPr>
      </w:pPr>
      <w:r>
        <w:rPr>
          <w:rFonts w:ascii="Comic Sans MS" w:hAnsi="Comic Sans MS"/>
          <w:color w:val="0000FF"/>
          <w:sz w:val="18"/>
          <w:szCs w:val="18"/>
        </w:rPr>
        <w:t>18.12.2017 – 07.01.2018</w:t>
      </w:r>
    </w:p>
    <w:p w:rsidR="00393913" w:rsidRPr="0001650B" w:rsidRDefault="00393913" w:rsidP="00BD615F">
      <w:pPr>
        <w:jc w:val="center"/>
        <w:rPr>
          <w:rFonts w:ascii="Comic Sans MS" w:hAnsi="Comic Sans MS"/>
          <w:color w:val="0000FF"/>
        </w:rPr>
      </w:pPr>
      <w:r w:rsidRPr="0001650B">
        <w:rPr>
          <w:rFonts w:ascii="Comic Sans MS" w:hAnsi="Comic Sans MS"/>
          <w:color w:val="0000FF"/>
        </w:rPr>
        <w:t>Наш адрес:</w:t>
      </w:r>
    </w:p>
    <w:p w:rsidR="00393913" w:rsidRPr="00C1270E" w:rsidRDefault="00393913" w:rsidP="002762FB">
      <w:pPr>
        <w:spacing w:line="192" w:lineRule="auto"/>
        <w:jc w:val="center"/>
        <w:rPr>
          <w:rFonts w:ascii="Comic Sans MS" w:hAnsi="Comic Sans MS"/>
          <w:sz w:val="22"/>
          <w:szCs w:val="22"/>
        </w:rPr>
      </w:pPr>
      <w:r w:rsidRPr="00C1270E">
        <w:rPr>
          <w:rFonts w:ascii="Comic Sans MS" w:hAnsi="Comic Sans MS"/>
          <w:sz w:val="22"/>
          <w:szCs w:val="22"/>
        </w:rPr>
        <w:t>Ханты-Мансийский автономный</w:t>
      </w:r>
    </w:p>
    <w:p w:rsidR="00393913" w:rsidRPr="00C1270E" w:rsidRDefault="00393913" w:rsidP="002762FB">
      <w:pPr>
        <w:spacing w:line="192" w:lineRule="auto"/>
        <w:jc w:val="center"/>
        <w:rPr>
          <w:rFonts w:ascii="Comic Sans MS" w:hAnsi="Comic Sans MS"/>
          <w:sz w:val="22"/>
          <w:szCs w:val="22"/>
        </w:rPr>
      </w:pPr>
      <w:r w:rsidRPr="00C1270E">
        <w:rPr>
          <w:rFonts w:ascii="Comic Sans MS" w:hAnsi="Comic Sans MS"/>
          <w:sz w:val="22"/>
          <w:szCs w:val="22"/>
        </w:rPr>
        <w:t xml:space="preserve"> округ – Югра, Тюменская область, </w:t>
      </w:r>
    </w:p>
    <w:p w:rsidR="00393913" w:rsidRPr="00C1270E" w:rsidRDefault="00393913" w:rsidP="002762FB">
      <w:pPr>
        <w:spacing w:line="192" w:lineRule="auto"/>
        <w:jc w:val="center"/>
        <w:rPr>
          <w:rFonts w:ascii="Comic Sans MS" w:hAnsi="Comic Sans MS"/>
          <w:sz w:val="22"/>
          <w:szCs w:val="22"/>
        </w:rPr>
      </w:pPr>
      <w:r w:rsidRPr="00C1270E">
        <w:rPr>
          <w:rFonts w:ascii="Comic Sans MS" w:hAnsi="Comic Sans MS"/>
          <w:sz w:val="22"/>
          <w:szCs w:val="22"/>
        </w:rPr>
        <w:t>г. Сургут, ул. Еловая, д. 8</w:t>
      </w:r>
    </w:p>
    <w:p w:rsidR="00393913" w:rsidRPr="000D7BD7" w:rsidRDefault="00393913" w:rsidP="00725056">
      <w:pPr>
        <w:jc w:val="center"/>
        <w:rPr>
          <w:rFonts w:ascii="Comic Sans MS" w:hAnsi="Comic Sans MS"/>
          <w:sz w:val="20"/>
          <w:szCs w:val="20"/>
        </w:rPr>
      </w:pPr>
    </w:p>
    <w:p w:rsidR="00393913" w:rsidRDefault="00393913" w:rsidP="007261E4">
      <w:pPr>
        <w:jc w:val="center"/>
      </w:pPr>
      <w:r>
        <w:pict>
          <v:shape id="_x0000_i1029" type="#_x0000_t75" style="width:114pt;height:90.75pt">
            <v:imagedata r:id="rId9" o:title=""/>
          </v:shape>
        </w:pict>
      </w:r>
    </w:p>
    <w:p w:rsidR="00393913" w:rsidRPr="000D7BD7" w:rsidRDefault="00393913" w:rsidP="007261E4">
      <w:pPr>
        <w:jc w:val="center"/>
        <w:rPr>
          <w:rFonts w:ascii="Comic Sans MS" w:hAnsi="Comic Sans MS"/>
          <w:sz w:val="20"/>
          <w:szCs w:val="20"/>
        </w:rPr>
      </w:pPr>
    </w:p>
    <w:p w:rsidR="00393913" w:rsidRPr="00C1270E" w:rsidRDefault="00393913" w:rsidP="00EE20ED">
      <w:pPr>
        <w:jc w:val="center"/>
        <w:rPr>
          <w:rFonts w:ascii="Comic Sans MS" w:hAnsi="Comic Sans MS"/>
          <w:sz w:val="22"/>
          <w:szCs w:val="22"/>
        </w:rPr>
      </w:pPr>
      <w:r w:rsidRPr="00C1270E">
        <w:rPr>
          <w:rFonts w:ascii="Comic Sans MS" w:hAnsi="Comic Sans MS"/>
          <w:sz w:val="22"/>
          <w:szCs w:val="22"/>
        </w:rPr>
        <w:t>Учреждение расположено в живописном лесном массиве поселка Снежный,</w:t>
      </w:r>
    </w:p>
    <w:p w:rsidR="00393913" w:rsidRPr="00C1270E" w:rsidRDefault="00393913" w:rsidP="00EE20ED">
      <w:pPr>
        <w:jc w:val="center"/>
        <w:rPr>
          <w:rFonts w:ascii="Comic Sans MS" w:hAnsi="Comic Sans MS"/>
          <w:sz w:val="22"/>
          <w:szCs w:val="22"/>
        </w:rPr>
      </w:pPr>
      <w:r w:rsidRPr="00C1270E">
        <w:rPr>
          <w:rFonts w:ascii="Comic Sans MS" w:hAnsi="Comic Sans MS"/>
          <w:sz w:val="22"/>
          <w:szCs w:val="22"/>
        </w:rPr>
        <w:t>на берегу реки Калинка</w:t>
      </w:r>
    </w:p>
    <w:p w:rsidR="00393913" w:rsidRPr="00FE2B3A" w:rsidRDefault="00393913" w:rsidP="00725056">
      <w:pPr>
        <w:jc w:val="center"/>
        <w:rPr>
          <w:rFonts w:ascii="Comic Sans MS" w:hAnsi="Comic Sans MS"/>
          <w:sz w:val="10"/>
          <w:szCs w:val="10"/>
        </w:rPr>
      </w:pPr>
    </w:p>
    <w:p w:rsidR="00393913" w:rsidRPr="00C1270E" w:rsidRDefault="00393913" w:rsidP="005D14C3">
      <w:pPr>
        <w:jc w:val="center"/>
        <w:rPr>
          <w:rFonts w:ascii="Comic Sans MS" w:hAnsi="Comic Sans MS"/>
          <w:color w:val="0000FF"/>
          <w:sz w:val="22"/>
          <w:szCs w:val="22"/>
        </w:rPr>
      </w:pPr>
      <w:r>
        <w:rPr>
          <w:rFonts w:ascii="Comic Sans MS" w:hAnsi="Comic Sans MS"/>
          <w:color w:val="0000FF"/>
          <w:sz w:val="22"/>
          <w:szCs w:val="22"/>
        </w:rPr>
        <w:t>Трансфер</w:t>
      </w:r>
      <w:r w:rsidRPr="00C1270E">
        <w:rPr>
          <w:rFonts w:ascii="Comic Sans MS" w:hAnsi="Comic Sans MS"/>
          <w:color w:val="0000FF"/>
          <w:sz w:val="22"/>
          <w:szCs w:val="22"/>
        </w:rPr>
        <w:t xml:space="preserve">: </w:t>
      </w:r>
      <w:r w:rsidRPr="00C1270E">
        <w:rPr>
          <w:rFonts w:ascii="Comic Sans MS" w:hAnsi="Comic Sans MS"/>
          <w:sz w:val="22"/>
          <w:szCs w:val="22"/>
        </w:rPr>
        <w:t>городской автобус № 26, маршрутное такси № 95</w:t>
      </w:r>
    </w:p>
    <w:p w:rsidR="00393913" w:rsidRDefault="00393913" w:rsidP="005D14C3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4"/>
          <w:szCs w:val="24"/>
        </w:rPr>
        <w:t>до остановки «Поселок Снежный»</w:t>
      </w:r>
      <w:r>
        <w:rPr>
          <w:rFonts w:ascii="Comic Sans MS" w:hAnsi="Comic Sans MS"/>
          <w:sz w:val="22"/>
          <w:szCs w:val="22"/>
        </w:rPr>
        <w:t>.</w:t>
      </w:r>
    </w:p>
    <w:p w:rsidR="00393913" w:rsidRDefault="00393913" w:rsidP="005D14C3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Для иногородних организуется встреча </w:t>
      </w:r>
    </w:p>
    <w:p w:rsidR="00393913" w:rsidRDefault="00393913" w:rsidP="00725056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с аэропорта, автовокзала и ж/д вокзала </w:t>
      </w:r>
    </w:p>
    <w:p w:rsidR="00393913" w:rsidRDefault="00393913" w:rsidP="00725056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г. Сургута</w:t>
      </w:r>
    </w:p>
    <w:p w:rsidR="00393913" w:rsidRPr="00E6786D" w:rsidRDefault="00393913" w:rsidP="00725056">
      <w:pPr>
        <w:jc w:val="center"/>
        <w:rPr>
          <w:rFonts w:ascii="Comic Sans MS" w:hAnsi="Comic Sans MS"/>
          <w:sz w:val="20"/>
          <w:szCs w:val="20"/>
        </w:rPr>
      </w:pPr>
    </w:p>
    <w:p w:rsidR="00393913" w:rsidRDefault="00393913" w:rsidP="00725056">
      <w:pPr>
        <w:jc w:val="center"/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  <w:color w:val="0000FF"/>
        </w:rPr>
        <w:t xml:space="preserve">Контактные телефоны: </w:t>
      </w:r>
      <w:r w:rsidRPr="00E64BBC">
        <w:rPr>
          <w:rFonts w:ascii="Comic Sans MS" w:hAnsi="Comic Sans MS"/>
          <w:b/>
          <w:color w:val="0000FF"/>
        </w:rPr>
        <w:t>(3462)</w:t>
      </w:r>
    </w:p>
    <w:p w:rsidR="00393913" w:rsidRPr="009A44B2" w:rsidRDefault="00393913" w:rsidP="00725056">
      <w:pPr>
        <w:jc w:val="center"/>
        <w:rPr>
          <w:rFonts w:ascii="Comic Sans MS" w:hAnsi="Comic Sans MS"/>
          <w:b/>
          <w:color w:val="0000FF"/>
          <w:sz w:val="10"/>
          <w:szCs w:val="10"/>
        </w:rPr>
      </w:pPr>
    </w:p>
    <w:p w:rsidR="00393913" w:rsidRPr="00101A9C" w:rsidRDefault="00393913" w:rsidP="00F903E7">
      <w:pPr>
        <w:rPr>
          <w:rFonts w:ascii="Comic Sans MS" w:hAnsi="Comic Sans MS"/>
          <w:color w:val="0000FF"/>
          <w:sz w:val="24"/>
          <w:szCs w:val="24"/>
        </w:rPr>
      </w:pPr>
      <w:r w:rsidRPr="00101A9C">
        <w:rPr>
          <w:rFonts w:ascii="Comic Sans MS" w:hAnsi="Comic Sans MS"/>
          <w:b/>
          <w:color w:val="0000FF"/>
          <w:sz w:val="24"/>
          <w:szCs w:val="24"/>
        </w:rPr>
        <w:t>518-814</w:t>
      </w:r>
      <w:r w:rsidRPr="00101A9C">
        <w:rPr>
          <w:rFonts w:ascii="Comic Sans MS" w:hAnsi="Comic Sans MS"/>
          <w:color w:val="0000FF"/>
          <w:sz w:val="24"/>
          <w:szCs w:val="24"/>
        </w:rPr>
        <w:t xml:space="preserve"> – по вопросам </w:t>
      </w:r>
      <w:r>
        <w:rPr>
          <w:rFonts w:ascii="Comic Sans MS" w:hAnsi="Comic Sans MS"/>
          <w:color w:val="0000FF"/>
          <w:sz w:val="24"/>
          <w:szCs w:val="24"/>
        </w:rPr>
        <w:t>реабилитации,</w:t>
      </w:r>
      <w:r w:rsidRPr="00101A9C">
        <w:rPr>
          <w:rFonts w:ascii="Comic Sans MS" w:hAnsi="Comic Sans MS"/>
          <w:color w:val="0000FF"/>
          <w:sz w:val="24"/>
          <w:szCs w:val="24"/>
        </w:rPr>
        <w:t xml:space="preserve"> отдыха и оздоровления;</w:t>
      </w:r>
    </w:p>
    <w:p w:rsidR="00393913" w:rsidRPr="00101A9C" w:rsidRDefault="00393913" w:rsidP="00F903E7">
      <w:pPr>
        <w:rPr>
          <w:rFonts w:ascii="Comic Sans MS" w:hAnsi="Comic Sans MS"/>
          <w:color w:val="0000FF"/>
          <w:sz w:val="24"/>
          <w:szCs w:val="24"/>
        </w:rPr>
      </w:pPr>
      <w:r w:rsidRPr="00101A9C">
        <w:rPr>
          <w:rFonts w:ascii="Comic Sans MS" w:hAnsi="Comic Sans MS"/>
          <w:b/>
          <w:color w:val="0000FF"/>
          <w:sz w:val="24"/>
          <w:szCs w:val="24"/>
        </w:rPr>
        <w:t>518-807</w:t>
      </w:r>
      <w:r w:rsidRPr="00101A9C">
        <w:rPr>
          <w:rFonts w:ascii="Comic Sans MS" w:hAnsi="Comic Sans MS"/>
          <w:color w:val="0000FF"/>
          <w:sz w:val="24"/>
          <w:szCs w:val="24"/>
        </w:rPr>
        <w:t xml:space="preserve"> – заведующий отделением;</w:t>
      </w:r>
    </w:p>
    <w:p w:rsidR="00393913" w:rsidRPr="00101A9C" w:rsidRDefault="00393913" w:rsidP="00F903E7">
      <w:pPr>
        <w:rPr>
          <w:rFonts w:ascii="Comic Sans MS" w:hAnsi="Comic Sans MS"/>
          <w:color w:val="0000FF"/>
          <w:sz w:val="24"/>
          <w:szCs w:val="24"/>
        </w:rPr>
      </w:pPr>
      <w:r w:rsidRPr="00101A9C">
        <w:rPr>
          <w:rFonts w:ascii="Comic Sans MS" w:hAnsi="Comic Sans MS"/>
          <w:b/>
          <w:color w:val="0000FF"/>
          <w:sz w:val="24"/>
          <w:szCs w:val="24"/>
        </w:rPr>
        <w:t>518-585</w:t>
      </w:r>
      <w:r w:rsidRPr="00101A9C">
        <w:rPr>
          <w:rFonts w:ascii="Comic Sans MS" w:hAnsi="Comic Sans MS"/>
          <w:color w:val="0000FF"/>
          <w:sz w:val="24"/>
          <w:szCs w:val="24"/>
        </w:rPr>
        <w:t xml:space="preserve"> – по вопросам качества обслуживания</w:t>
      </w:r>
    </w:p>
    <w:p w:rsidR="00393913" w:rsidRDefault="00393913" w:rsidP="00725056">
      <w:pPr>
        <w:jc w:val="center"/>
        <w:rPr>
          <w:sz w:val="16"/>
          <w:szCs w:val="16"/>
        </w:rPr>
      </w:pPr>
    </w:p>
    <w:p w:rsidR="00393913" w:rsidRDefault="00393913" w:rsidP="00725056">
      <w:pPr>
        <w:jc w:val="center"/>
        <w:rPr>
          <w:sz w:val="16"/>
          <w:szCs w:val="16"/>
        </w:rPr>
      </w:pPr>
    </w:p>
    <w:p w:rsidR="00393913" w:rsidRDefault="00393913" w:rsidP="00725056">
      <w:pPr>
        <w:jc w:val="center"/>
        <w:rPr>
          <w:sz w:val="16"/>
          <w:szCs w:val="16"/>
        </w:rPr>
      </w:pPr>
    </w:p>
    <w:p w:rsidR="00393913" w:rsidRDefault="00393913" w:rsidP="00725056">
      <w:pPr>
        <w:jc w:val="center"/>
        <w:rPr>
          <w:sz w:val="16"/>
          <w:szCs w:val="16"/>
        </w:rPr>
      </w:pPr>
    </w:p>
    <w:p w:rsidR="00393913" w:rsidRPr="00E6786D" w:rsidRDefault="00393913" w:rsidP="00725056">
      <w:pPr>
        <w:jc w:val="center"/>
        <w:rPr>
          <w:sz w:val="16"/>
          <w:szCs w:val="16"/>
        </w:rPr>
      </w:pPr>
    </w:p>
    <w:p w:rsidR="00393913" w:rsidRPr="003D520F" w:rsidRDefault="00393913" w:rsidP="00C906EA">
      <w:pPr>
        <w:jc w:val="center"/>
        <w:rPr>
          <w:rFonts w:ascii="Comic Sans MS" w:hAnsi="Comic Sans MS"/>
          <w:b/>
          <w:color w:val="0000FF"/>
        </w:rPr>
      </w:pPr>
      <w:r w:rsidRPr="00675172">
        <w:rPr>
          <w:rFonts w:ascii="Comic Sans MS" w:hAnsi="Comic Sans MS"/>
          <w:b/>
          <w:color w:val="0000FF"/>
        </w:rPr>
        <w:t xml:space="preserve">Наш сайт: </w:t>
      </w:r>
      <w:r w:rsidRPr="00675172">
        <w:rPr>
          <w:rFonts w:ascii="Comic Sans MS" w:hAnsi="Comic Sans MS"/>
          <w:b/>
          <w:color w:val="0000FF"/>
          <w:lang w:val="en-US"/>
        </w:rPr>
        <w:t>www</w:t>
      </w:r>
      <w:r w:rsidRPr="003D520F">
        <w:rPr>
          <w:rFonts w:ascii="Comic Sans MS" w:hAnsi="Comic Sans MS"/>
          <w:b/>
          <w:color w:val="0000FF"/>
        </w:rPr>
        <w:t>.</w:t>
      </w:r>
      <w:r w:rsidRPr="00675172">
        <w:rPr>
          <w:rFonts w:ascii="Comic Sans MS" w:hAnsi="Comic Sans MS"/>
          <w:b/>
          <w:color w:val="0000FF"/>
          <w:lang w:val="en-US"/>
        </w:rPr>
        <w:t>nakalinke</w:t>
      </w:r>
      <w:r w:rsidRPr="003D520F">
        <w:rPr>
          <w:rFonts w:ascii="Comic Sans MS" w:hAnsi="Comic Sans MS"/>
          <w:b/>
          <w:color w:val="0000FF"/>
        </w:rPr>
        <w:t>.</w:t>
      </w:r>
      <w:r w:rsidRPr="00675172">
        <w:rPr>
          <w:rFonts w:ascii="Comic Sans MS" w:hAnsi="Comic Sans MS"/>
          <w:b/>
          <w:color w:val="0000FF"/>
          <w:lang w:val="en-US"/>
        </w:rPr>
        <w:t>ru</w:t>
      </w:r>
    </w:p>
    <w:p w:rsidR="00393913" w:rsidRDefault="00393913" w:rsidP="00A63E5C">
      <w:pPr>
        <w:ind w:left="-120" w:right="-160"/>
        <w:jc w:val="center"/>
        <w:rPr>
          <w:rFonts w:ascii="Comic Sans MS" w:hAnsi="Comic Sans MS"/>
          <w:color w:val="000080"/>
          <w:sz w:val="16"/>
          <w:szCs w:val="16"/>
        </w:rPr>
      </w:pPr>
    </w:p>
    <w:p w:rsidR="00393913" w:rsidRDefault="00393913" w:rsidP="00A63E5C">
      <w:pPr>
        <w:ind w:left="-120" w:right="-160"/>
        <w:jc w:val="center"/>
        <w:rPr>
          <w:rFonts w:ascii="Comic Sans MS" w:hAnsi="Comic Sans MS"/>
          <w:color w:val="000080"/>
          <w:sz w:val="16"/>
          <w:szCs w:val="16"/>
        </w:rPr>
      </w:pPr>
    </w:p>
    <w:p w:rsidR="00393913" w:rsidRDefault="00393913" w:rsidP="00A63E5C">
      <w:pPr>
        <w:ind w:left="-120" w:right="-160"/>
        <w:jc w:val="center"/>
        <w:rPr>
          <w:rFonts w:ascii="Comic Sans MS" w:hAnsi="Comic Sans MS"/>
          <w:color w:val="000080"/>
          <w:sz w:val="16"/>
          <w:szCs w:val="16"/>
        </w:rPr>
      </w:pPr>
    </w:p>
    <w:p w:rsidR="00393913" w:rsidRDefault="00393913" w:rsidP="00A63E5C">
      <w:pPr>
        <w:ind w:left="-120" w:right="-160"/>
        <w:jc w:val="center"/>
        <w:rPr>
          <w:rFonts w:ascii="Comic Sans MS" w:hAnsi="Comic Sans MS"/>
          <w:color w:val="000080"/>
          <w:sz w:val="16"/>
          <w:szCs w:val="16"/>
        </w:rPr>
      </w:pPr>
      <w:r>
        <w:rPr>
          <w:rFonts w:ascii="Comic Sans MS" w:hAnsi="Comic Sans MS"/>
          <w:color w:val="000080"/>
          <w:sz w:val="16"/>
          <w:szCs w:val="16"/>
        </w:rPr>
        <w:t xml:space="preserve">Департамент социального развития </w:t>
      </w:r>
    </w:p>
    <w:p w:rsidR="00393913" w:rsidRDefault="00393913" w:rsidP="00A63E5C">
      <w:pPr>
        <w:ind w:left="-120" w:right="-160"/>
        <w:jc w:val="center"/>
        <w:rPr>
          <w:rFonts w:ascii="Comic Sans MS" w:hAnsi="Comic Sans MS"/>
          <w:color w:val="000080"/>
          <w:sz w:val="16"/>
          <w:szCs w:val="16"/>
        </w:rPr>
      </w:pPr>
      <w:r>
        <w:rPr>
          <w:rFonts w:ascii="Comic Sans MS" w:hAnsi="Comic Sans MS"/>
          <w:color w:val="000080"/>
          <w:sz w:val="16"/>
          <w:szCs w:val="16"/>
        </w:rPr>
        <w:t>Ханты-Мансийского автономного округа – Югры</w:t>
      </w:r>
    </w:p>
    <w:p w:rsidR="00393913" w:rsidRDefault="00393913" w:rsidP="00725056">
      <w:pPr>
        <w:ind w:right="130" w:firstLine="140"/>
        <w:jc w:val="center"/>
        <w:rPr>
          <w:rFonts w:ascii="Comic Sans MS" w:hAnsi="Comic Sans MS"/>
          <w:b/>
          <w:color w:val="333399"/>
          <w:sz w:val="17"/>
          <w:szCs w:val="17"/>
        </w:rPr>
      </w:pPr>
      <w:r>
        <w:rPr>
          <w:noProof/>
        </w:rPr>
        <w:pict>
          <v:rect id="Rectangle 136" o:spid="_x0000_s1027" style="position:absolute;left:0;text-align:left;margin-left:89.85pt;margin-top:-92.8pt;width:63pt;height:258pt;rotation:90;z-index:-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" fillcolor="#cff" stroked="f"/>
        </w:pict>
      </w:r>
      <w:r>
        <w:rPr>
          <w:noProof/>
        </w:rPr>
        <w:pict>
          <v:rect id="Rectangle 244" o:spid="_x0000_s1028" style="position:absolute;left:0;text-align:left;margin-left:90.5pt;margin-top:-86.8pt;width:63pt;height:246pt;rotation:90;z-index:-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" fillcolor="#cff" stroked="f"/>
        </w:pict>
      </w:r>
    </w:p>
    <w:p w:rsidR="00393913" w:rsidRPr="00D96429" w:rsidRDefault="00393913" w:rsidP="004053A2">
      <w:pPr>
        <w:ind w:left="-240" w:right="-40"/>
        <w:jc w:val="center"/>
        <w:rPr>
          <w:rFonts w:ascii="Comic Sans MS" w:hAnsi="Comic Sans MS"/>
          <w:b/>
          <w:color w:val="333399"/>
          <w:sz w:val="18"/>
          <w:szCs w:val="18"/>
        </w:rPr>
      </w:pPr>
      <w:r w:rsidRPr="00D96429">
        <w:rPr>
          <w:rFonts w:ascii="Comic Sans MS" w:hAnsi="Comic Sans MS"/>
          <w:b/>
          <w:color w:val="333399"/>
          <w:sz w:val="18"/>
          <w:szCs w:val="18"/>
        </w:rPr>
        <w:t>Бюджетное учреждение</w:t>
      </w:r>
    </w:p>
    <w:p w:rsidR="00393913" w:rsidRPr="00D96429" w:rsidRDefault="00393913" w:rsidP="004053A2">
      <w:pPr>
        <w:ind w:left="-240" w:right="-40"/>
        <w:jc w:val="center"/>
        <w:rPr>
          <w:rFonts w:ascii="Comic Sans MS" w:hAnsi="Comic Sans MS"/>
          <w:b/>
          <w:color w:val="333399"/>
          <w:sz w:val="18"/>
          <w:szCs w:val="18"/>
        </w:rPr>
      </w:pPr>
      <w:r w:rsidRPr="00D96429">
        <w:rPr>
          <w:rFonts w:ascii="Comic Sans MS" w:hAnsi="Comic Sans MS"/>
          <w:b/>
          <w:color w:val="333399"/>
          <w:sz w:val="18"/>
          <w:szCs w:val="18"/>
        </w:rPr>
        <w:t xml:space="preserve">Ханты-Мансийского автономного округа </w:t>
      </w:r>
      <w:r>
        <w:rPr>
          <w:rFonts w:ascii="Comic Sans MS" w:hAnsi="Comic Sans MS"/>
          <w:b/>
          <w:color w:val="333399"/>
          <w:sz w:val="18"/>
          <w:szCs w:val="18"/>
        </w:rPr>
        <w:t>–</w:t>
      </w:r>
      <w:r w:rsidRPr="00D96429">
        <w:rPr>
          <w:rFonts w:ascii="Comic Sans MS" w:hAnsi="Comic Sans MS"/>
          <w:b/>
          <w:color w:val="333399"/>
          <w:sz w:val="18"/>
          <w:szCs w:val="18"/>
        </w:rPr>
        <w:t xml:space="preserve"> Югры</w:t>
      </w:r>
    </w:p>
    <w:p w:rsidR="00393913" w:rsidRDefault="00393913" w:rsidP="004053A2">
      <w:pPr>
        <w:ind w:left="-240" w:right="-40"/>
        <w:jc w:val="center"/>
        <w:rPr>
          <w:rFonts w:ascii="Comic Sans MS" w:hAnsi="Comic Sans MS"/>
          <w:b/>
          <w:color w:val="333399"/>
          <w:sz w:val="18"/>
          <w:szCs w:val="18"/>
        </w:rPr>
      </w:pPr>
      <w:r>
        <w:rPr>
          <w:rFonts w:ascii="Comic Sans MS" w:hAnsi="Comic Sans MS"/>
          <w:b/>
          <w:color w:val="333399"/>
          <w:sz w:val="18"/>
          <w:szCs w:val="18"/>
        </w:rPr>
        <w:t xml:space="preserve">«Центр социального обслуживания населения </w:t>
      </w:r>
    </w:p>
    <w:p w:rsidR="00393913" w:rsidRPr="00D96429" w:rsidRDefault="00393913" w:rsidP="004053A2">
      <w:pPr>
        <w:ind w:left="-240" w:right="-40"/>
        <w:jc w:val="center"/>
        <w:rPr>
          <w:rFonts w:ascii="Comic Sans MS" w:hAnsi="Comic Sans MS"/>
          <w:b/>
          <w:color w:val="333399"/>
          <w:sz w:val="18"/>
          <w:szCs w:val="18"/>
        </w:rPr>
      </w:pPr>
      <w:r w:rsidRPr="00D96429">
        <w:rPr>
          <w:rFonts w:ascii="Comic Sans MS" w:hAnsi="Comic Sans MS"/>
          <w:b/>
          <w:color w:val="333399"/>
          <w:sz w:val="18"/>
          <w:szCs w:val="18"/>
        </w:rPr>
        <w:t>«На Калинке»</w:t>
      </w:r>
    </w:p>
    <w:p w:rsidR="00393913" w:rsidRPr="00926FE4" w:rsidRDefault="00393913" w:rsidP="00725056">
      <w:pPr>
        <w:ind w:right="130" w:firstLine="140"/>
        <w:jc w:val="center"/>
        <w:rPr>
          <w:rFonts w:ascii="Comic Sans MS" w:hAnsi="Comic Sans MS"/>
          <w:sz w:val="18"/>
          <w:szCs w:val="18"/>
        </w:rPr>
      </w:pPr>
    </w:p>
    <w:p w:rsidR="00393913" w:rsidRPr="00433A85" w:rsidRDefault="00393913" w:rsidP="00725056">
      <w:pPr>
        <w:ind w:left="280" w:hanging="140"/>
        <w:jc w:val="center"/>
        <w:rPr>
          <w:rFonts w:ascii="Monotype Corsiva" w:hAnsi="Monotype Corsiva"/>
          <w:sz w:val="16"/>
          <w:szCs w:val="16"/>
        </w:rPr>
      </w:pPr>
    </w:p>
    <w:p w:rsidR="00393913" w:rsidRPr="00CA561F" w:rsidRDefault="00393913" w:rsidP="00725056">
      <w:pPr>
        <w:tabs>
          <w:tab w:val="left" w:pos="280"/>
          <w:tab w:val="left" w:pos="5040"/>
        </w:tabs>
        <w:ind w:right="140"/>
      </w:pPr>
      <w:r>
        <w:t xml:space="preserve">     </w:t>
      </w:r>
    </w:p>
    <w:p w:rsidR="00393913" w:rsidRPr="00490457" w:rsidRDefault="00393913" w:rsidP="00241840">
      <w:pPr>
        <w:ind w:right="-398"/>
        <w:rPr>
          <w:rFonts w:ascii="Comic Sans MS" w:hAnsi="Comic Sans MS"/>
          <w:b/>
          <w:color w:val="0000FF"/>
          <w:sz w:val="36"/>
          <w:szCs w:val="36"/>
        </w:rPr>
      </w:pPr>
      <w:r>
        <w:rPr>
          <w:rFonts w:ascii="Comic Sans MS" w:hAnsi="Comic Sans MS"/>
          <w:b/>
          <w:color w:val="0000FF"/>
          <w:sz w:val="36"/>
          <w:szCs w:val="36"/>
        </w:rPr>
        <w:t>Социальная реабилитация,</w:t>
      </w:r>
    </w:p>
    <w:p w:rsidR="00393913" w:rsidRDefault="00393913" w:rsidP="00241840">
      <w:pPr>
        <w:ind w:left="-240" w:right="-398"/>
        <w:jc w:val="center"/>
        <w:rPr>
          <w:rFonts w:ascii="Comic Sans MS" w:hAnsi="Comic Sans MS"/>
          <w:b/>
          <w:color w:val="0000FF"/>
          <w:sz w:val="36"/>
          <w:szCs w:val="36"/>
        </w:rPr>
      </w:pPr>
      <w:r>
        <w:rPr>
          <w:rFonts w:ascii="Comic Sans MS" w:hAnsi="Comic Sans MS"/>
          <w:b/>
          <w:color w:val="0000FF"/>
          <w:sz w:val="36"/>
          <w:szCs w:val="36"/>
        </w:rPr>
        <w:t>отдых</w:t>
      </w:r>
      <w:r w:rsidRPr="00490457">
        <w:rPr>
          <w:rFonts w:ascii="Comic Sans MS" w:hAnsi="Comic Sans MS"/>
          <w:b/>
          <w:color w:val="0000FF"/>
          <w:sz w:val="36"/>
          <w:szCs w:val="36"/>
        </w:rPr>
        <w:t xml:space="preserve"> и оздоровлени</w:t>
      </w:r>
      <w:r>
        <w:rPr>
          <w:rFonts w:ascii="Comic Sans MS" w:hAnsi="Comic Sans MS"/>
          <w:b/>
          <w:color w:val="0000FF"/>
          <w:sz w:val="36"/>
          <w:szCs w:val="36"/>
        </w:rPr>
        <w:t>е</w:t>
      </w:r>
    </w:p>
    <w:p w:rsidR="00393913" w:rsidRPr="000D72D7" w:rsidRDefault="00393913" w:rsidP="00241840">
      <w:pPr>
        <w:ind w:left="-240" w:right="-398"/>
        <w:jc w:val="center"/>
        <w:rPr>
          <w:rFonts w:ascii="Comic Sans MS" w:hAnsi="Comic Sans MS"/>
          <w:b/>
          <w:color w:val="0000FF"/>
        </w:rPr>
      </w:pPr>
      <w:r w:rsidRPr="000D72D7">
        <w:rPr>
          <w:rFonts w:ascii="Comic Sans MS" w:hAnsi="Comic Sans MS"/>
          <w:b/>
          <w:color w:val="0000FF"/>
        </w:rPr>
        <w:t xml:space="preserve">детей-инвалидов и детей </w:t>
      </w:r>
    </w:p>
    <w:p w:rsidR="00393913" w:rsidRDefault="00393913" w:rsidP="00241840">
      <w:pPr>
        <w:ind w:left="-240" w:right="-398"/>
        <w:jc w:val="center"/>
        <w:rPr>
          <w:rFonts w:ascii="Comic Sans MS" w:hAnsi="Comic Sans MS"/>
          <w:b/>
          <w:color w:val="0000FF"/>
        </w:rPr>
      </w:pPr>
      <w:r w:rsidRPr="000D72D7">
        <w:rPr>
          <w:rFonts w:ascii="Comic Sans MS" w:hAnsi="Comic Sans MS"/>
          <w:b/>
          <w:color w:val="0000FF"/>
        </w:rPr>
        <w:t xml:space="preserve">с ограниченными возможностями здоровья </w:t>
      </w:r>
      <w:r>
        <w:rPr>
          <w:rFonts w:ascii="Comic Sans MS" w:hAnsi="Comic Sans MS"/>
          <w:b/>
          <w:color w:val="0000FF"/>
        </w:rPr>
        <w:t xml:space="preserve">в возрасте от 2,5 до </w:t>
      </w:r>
      <w:r w:rsidRPr="000D72D7">
        <w:rPr>
          <w:rFonts w:ascii="Comic Sans MS" w:hAnsi="Comic Sans MS"/>
          <w:b/>
          <w:color w:val="0000FF"/>
        </w:rPr>
        <w:t xml:space="preserve">17 лет </w:t>
      </w:r>
    </w:p>
    <w:p w:rsidR="00393913" w:rsidRDefault="00393913" w:rsidP="00241840">
      <w:pPr>
        <w:ind w:left="-240" w:right="-398"/>
        <w:jc w:val="center"/>
        <w:rPr>
          <w:rFonts w:ascii="Comic Sans MS" w:hAnsi="Comic Sans MS"/>
          <w:b/>
          <w:color w:val="0000FF"/>
        </w:rPr>
      </w:pPr>
    </w:p>
    <w:p w:rsidR="00393913" w:rsidRDefault="00393913" w:rsidP="000B3F49">
      <w:pPr>
        <w:jc w:val="center"/>
        <w:rPr>
          <w:rFonts w:ascii="Century Gothic" w:hAnsi="Century Gothic"/>
          <w:color w:val="0000FF"/>
        </w:rPr>
      </w:pPr>
      <w:r>
        <w:rPr>
          <w:rFonts w:ascii="Comic Sans MS" w:hAnsi="Comic Sans MS"/>
          <w:color w:val="0000FF"/>
          <w:sz w:val="24"/>
          <w:szCs w:val="24"/>
        </w:rPr>
        <w:t>Втор</w:t>
      </w:r>
      <w:r w:rsidRPr="009E3538">
        <w:rPr>
          <w:rFonts w:ascii="Comic Sans MS" w:hAnsi="Comic Sans MS"/>
          <w:color w:val="0000FF"/>
          <w:sz w:val="24"/>
          <w:szCs w:val="24"/>
        </w:rPr>
        <w:t>ое отделение</w:t>
      </w:r>
    </w:p>
    <w:p w:rsidR="00393913" w:rsidRDefault="00393913" w:rsidP="00241840">
      <w:pPr>
        <w:ind w:left="-240"/>
        <w:jc w:val="center"/>
        <w:rPr>
          <w:rFonts w:ascii="Comic Sans MS" w:hAnsi="Comic Sans MS"/>
          <w:color w:val="0000FF"/>
          <w:sz w:val="24"/>
          <w:szCs w:val="24"/>
        </w:rPr>
      </w:pPr>
      <w:r w:rsidRPr="009E3538">
        <w:rPr>
          <w:rFonts w:ascii="Comic Sans MS" w:hAnsi="Comic Sans MS"/>
          <w:color w:val="0000FF"/>
          <w:sz w:val="24"/>
          <w:szCs w:val="24"/>
        </w:rPr>
        <w:t>социальной реабилитации</w:t>
      </w:r>
    </w:p>
    <w:p w:rsidR="00393913" w:rsidRDefault="00393913" w:rsidP="008E5CD7">
      <w:pPr>
        <w:ind w:left="-240" w:right="-398"/>
        <w:jc w:val="center"/>
        <w:rPr>
          <w:rFonts w:ascii="Century Gothic" w:hAnsi="Century Gothic"/>
          <w:color w:val="0000FF"/>
        </w:rPr>
      </w:pPr>
      <w:r w:rsidRPr="000C2E65">
        <w:rPr>
          <w:rFonts w:ascii="Comic Sans MS" w:hAnsi="Comic Sans MS"/>
          <w:b/>
          <w:color w:val="0000FF"/>
          <w:sz w:val="24"/>
          <w:szCs w:val="24"/>
        </w:rPr>
        <w:t>«Мать и дитя»</w:t>
      </w:r>
      <w:r>
        <w:rPr>
          <w:rFonts w:ascii="Century Gothic" w:hAnsi="Century Gothic"/>
          <w:color w:val="0000FF"/>
        </w:rPr>
        <w:t xml:space="preserve">    </w:t>
      </w:r>
    </w:p>
    <w:p w:rsidR="00393913" w:rsidRPr="008E5CD7" w:rsidRDefault="00393913" w:rsidP="008E5CD7">
      <w:pPr>
        <w:ind w:left="-240" w:right="-398"/>
        <w:jc w:val="center"/>
        <w:rPr>
          <w:rFonts w:ascii="Comic Sans MS" w:hAnsi="Comic Sans MS"/>
          <w:b/>
          <w:color w:val="0000FF"/>
          <w:sz w:val="24"/>
          <w:szCs w:val="24"/>
        </w:rPr>
      </w:pPr>
      <w:r>
        <w:rPr>
          <w:rFonts w:ascii="Century Gothic" w:hAnsi="Century Gothic"/>
          <w:color w:val="0000FF"/>
        </w:rPr>
        <w:t xml:space="preserve">           </w:t>
      </w:r>
      <w:r>
        <w:rPr>
          <w:rFonts w:ascii="Comic Sans MS" w:hAnsi="Comic Sans MS"/>
          <w:color w:val="0000FF"/>
          <w:sz w:val="24"/>
          <w:szCs w:val="24"/>
        </w:rPr>
        <w:t xml:space="preserve"> </w:t>
      </w:r>
    </w:p>
    <w:p w:rsidR="00393913" w:rsidRDefault="00393913" w:rsidP="00813540">
      <w:pPr>
        <w:jc w:val="center"/>
        <w:rPr>
          <w:rFonts w:ascii="Comic Sans MS" w:hAnsi="Comic Sans MS"/>
          <w:color w:val="0000FF"/>
          <w:sz w:val="24"/>
          <w:szCs w:val="24"/>
        </w:rPr>
      </w:pPr>
      <w:r>
        <w:rPr>
          <w:noProof/>
        </w:rPr>
        <w:pict>
          <v:shape id="_x0000_i1030" type="#_x0000_t75" style="width:195pt;height:135.75pt;visibility:visible">
            <v:imagedata r:id="rId10" o:title=""/>
          </v:shape>
        </w:pict>
      </w:r>
    </w:p>
    <w:p w:rsidR="00393913" w:rsidRDefault="00393913" w:rsidP="003624F7">
      <w:pPr>
        <w:rPr>
          <w:rFonts w:ascii="Comic Sans MS" w:hAnsi="Comic Sans MS"/>
          <w:color w:val="0000FF"/>
          <w:sz w:val="24"/>
          <w:szCs w:val="24"/>
        </w:rPr>
      </w:pPr>
      <w:r>
        <w:rPr>
          <w:rFonts w:ascii="Comic Sans MS" w:hAnsi="Comic Sans MS"/>
          <w:color w:val="0000FF"/>
          <w:sz w:val="24"/>
          <w:szCs w:val="24"/>
        </w:rPr>
        <w:t xml:space="preserve">                           </w:t>
      </w:r>
    </w:p>
    <w:p w:rsidR="00393913" w:rsidRDefault="00393913" w:rsidP="003624F7">
      <w:pPr>
        <w:rPr>
          <w:rFonts w:ascii="Comic Sans MS" w:hAnsi="Comic Sans MS"/>
          <w:color w:val="0000FF"/>
          <w:sz w:val="24"/>
          <w:szCs w:val="24"/>
        </w:rPr>
      </w:pPr>
    </w:p>
    <w:p w:rsidR="00393913" w:rsidRDefault="00393913" w:rsidP="003624F7">
      <w:pPr>
        <w:jc w:val="center"/>
        <w:rPr>
          <w:rFonts w:ascii="Comic Sans MS" w:hAnsi="Comic Sans MS"/>
          <w:color w:val="0000FF"/>
          <w:sz w:val="24"/>
          <w:szCs w:val="24"/>
        </w:rPr>
      </w:pPr>
    </w:p>
    <w:p w:rsidR="00393913" w:rsidRPr="006A4059" w:rsidRDefault="00393913" w:rsidP="003624F7">
      <w:pPr>
        <w:jc w:val="center"/>
        <w:rPr>
          <w:rFonts w:ascii="Comic Sans MS" w:hAnsi="Comic Sans MS"/>
          <w:color w:val="0000FF"/>
          <w:sz w:val="24"/>
          <w:szCs w:val="24"/>
        </w:rPr>
      </w:pPr>
      <w:r w:rsidRPr="006A4059">
        <w:rPr>
          <w:rFonts w:ascii="Comic Sans MS" w:hAnsi="Comic Sans MS"/>
          <w:color w:val="0000FF"/>
          <w:sz w:val="24"/>
          <w:szCs w:val="24"/>
        </w:rPr>
        <w:t>г. Сургут</w:t>
      </w:r>
      <w:r>
        <w:rPr>
          <w:rFonts w:ascii="Comic Sans MS" w:hAnsi="Comic Sans MS"/>
          <w:color w:val="0000FF"/>
          <w:sz w:val="24"/>
          <w:szCs w:val="24"/>
        </w:rPr>
        <w:t xml:space="preserve"> 2017</w:t>
      </w:r>
    </w:p>
    <w:p w:rsidR="00393913" w:rsidRPr="00542597" w:rsidRDefault="00393913" w:rsidP="00BE310C">
      <w:pPr>
        <w:rPr>
          <w:rFonts w:ascii="Comic Sans MS" w:hAnsi="Comic Sans MS"/>
          <w:color w:val="0000FF"/>
          <w:sz w:val="24"/>
          <w:szCs w:val="24"/>
        </w:rPr>
      </w:pPr>
      <w:r>
        <w:rPr>
          <w:noProof/>
        </w:rPr>
        <w:pict>
          <v:shape id="Рисунок 249" o:spid="_x0000_s1029" type="#_x0000_t75" alt="rehab" style="position:absolute;margin-left:186pt;margin-top:-9pt;width:48.15pt;height:48.15pt;z-index:251658752;visibility:visible">
            <v:imagedata r:id="rId11" o:title=""/>
          </v:shape>
        </w:pict>
      </w:r>
      <w:r w:rsidRPr="00542597">
        <w:rPr>
          <w:rFonts w:ascii="Comic Sans MS" w:hAnsi="Comic Sans MS"/>
          <w:color w:val="0000FF"/>
          <w:sz w:val="24"/>
          <w:szCs w:val="24"/>
        </w:rPr>
        <w:t>Категория получателей</w:t>
      </w:r>
    </w:p>
    <w:p w:rsidR="00393913" w:rsidRPr="00062F62" w:rsidRDefault="00393913" w:rsidP="00BE310C">
      <w:pPr>
        <w:rPr>
          <w:rFonts w:ascii="Comic Sans MS" w:hAnsi="Comic Sans MS"/>
          <w:color w:val="0000FF"/>
          <w:sz w:val="24"/>
          <w:szCs w:val="24"/>
        </w:rPr>
      </w:pPr>
      <w:r w:rsidRPr="00542597">
        <w:rPr>
          <w:rFonts w:ascii="Comic Sans MS" w:hAnsi="Comic Sans MS"/>
          <w:color w:val="0000FF"/>
          <w:sz w:val="24"/>
          <w:szCs w:val="24"/>
        </w:rPr>
        <w:t>социальных услуг:</w:t>
      </w:r>
    </w:p>
    <w:p w:rsidR="00393913" w:rsidRPr="008C01D4" w:rsidRDefault="00393913" w:rsidP="000B3F49">
      <w:pPr>
        <w:numPr>
          <w:ilvl w:val="0"/>
          <w:numId w:val="29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8C01D4">
        <w:rPr>
          <w:rFonts w:ascii="Comic Sans MS" w:hAnsi="Comic Sans MS"/>
          <w:sz w:val="18"/>
          <w:szCs w:val="18"/>
        </w:rPr>
        <w:t>дети-инвалиды, дети с ограниченными возмо</w:t>
      </w:r>
      <w:r>
        <w:rPr>
          <w:rFonts w:ascii="Comic Sans MS" w:hAnsi="Comic Sans MS"/>
          <w:sz w:val="18"/>
          <w:szCs w:val="18"/>
        </w:rPr>
        <w:t xml:space="preserve">жностями здоровья (дети, </w:t>
      </w:r>
      <w:r w:rsidRPr="008C01D4">
        <w:rPr>
          <w:rFonts w:ascii="Comic Sans MS" w:hAnsi="Comic Sans MS"/>
          <w:sz w:val="18"/>
          <w:szCs w:val="18"/>
        </w:rPr>
        <w:t>испытывающие трудности в социальной адаптации), в возрасте от 2,5 до 17 лет, проживающие в семьях граж</w:t>
      </w:r>
      <w:r>
        <w:rPr>
          <w:rFonts w:ascii="Comic Sans MS" w:hAnsi="Comic Sans MS"/>
          <w:sz w:val="18"/>
          <w:szCs w:val="18"/>
        </w:rPr>
        <w:t xml:space="preserve">дан, </w:t>
      </w:r>
      <w:r w:rsidRPr="008C01D4">
        <w:rPr>
          <w:rFonts w:ascii="Comic Sans MS" w:hAnsi="Comic Sans MS"/>
          <w:sz w:val="18"/>
          <w:szCs w:val="18"/>
        </w:rPr>
        <w:t xml:space="preserve">в сопровождении одного из родителей (законных представителей) </w:t>
      </w:r>
      <w:r>
        <w:rPr>
          <w:rFonts w:ascii="Comic Sans MS" w:hAnsi="Comic Sans MS"/>
          <w:sz w:val="18"/>
          <w:szCs w:val="18"/>
        </w:rPr>
        <w:t xml:space="preserve">по </w:t>
      </w:r>
      <w:r w:rsidRPr="008C01D4">
        <w:rPr>
          <w:rFonts w:ascii="Comic Sans MS" w:hAnsi="Comic Sans MS"/>
          <w:sz w:val="18"/>
          <w:szCs w:val="18"/>
        </w:rPr>
        <w:t xml:space="preserve"> принципу «Мать и дитя»;</w:t>
      </w:r>
    </w:p>
    <w:p w:rsidR="00393913" w:rsidRPr="008C01D4" w:rsidRDefault="00393913" w:rsidP="000B3F49">
      <w:pPr>
        <w:numPr>
          <w:ilvl w:val="0"/>
          <w:numId w:val="29"/>
        </w:numPr>
        <w:shd w:val="clear" w:color="auto" w:fill="FFFFFF"/>
        <w:tabs>
          <w:tab w:val="clear" w:pos="720"/>
          <w:tab w:val="num" w:pos="240"/>
        </w:tabs>
        <w:ind w:left="480" w:hanging="240"/>
        <w:rPr>
          <w:rFonts w:ascii="Comic Sans MS" w:hAnsi="Comic Sans MS"/>
          <w:sz w:val="18"/>
          <w:szCs w:val="18"/>
        </w:rPr>
      </w:pPr>
      <w:r w:rsidRPr="008C01D4">
        <w:rPr>
          <w:rFonts w:ascii="Comic Sans MS" w:hAnsi="Comic Sans MS"/>
          <w:sz w:val="18"/>
          <w:szCs w:val="18"/>
        </w:rPr>
        <w:t>дети-инвалиды, дети с ограниченными возможностями здоровья (дети, испытывающие трудности в социальной адаптации), в возрасте от 2,5 до 17 лет, испытывающие трудности в соци</w:t>
      </w:r>
      <w:r>
        <w:rPr>
          <w:rFonts w:ascii="Comic Sans MS" w:hAnsi="Comic Sans MS"/>
          <w:sz w:val="18"/>
          <w:szCs w:val="18"/>
        </w:rPr>
        <w:t xml:space="preserve">альной адаптации, проживающие </w:t>
      </w:r>
      <w:r w:rsidRPr="008C01D4">
        <w:rPr>
          <w:rFonts w:ascii="Comic Sans MS" w:hAnsi="Comic Sans MS"/>
          <w:sz w:val="18"/>
          <w:szCs w:val="18"/>
        </w:rPr>
        <w:t>в учреждениях, подведомственных Депсоцразвития Югры,</w:t>
      </w:r>
      <w:r>
        <w:rPr>
          <w:rFonts w:ascii="Comic Sans MS" w:hAnsi="Comic Sans MS"/>
          <w:sz w:val="18"/>
          <w:szCs w:val="18"/>
        </w:rPr>
        <w:t xml:space="preserve"> </w:t>
      </w:r>
      <w:r w:rsidRPr="008C01D4">
        <w:rPr>
          <w:rFonts w:ascii="Comic Sans MS" w:hAnsi="Comic Sans MS"/>
          <w:sz w:val="18"/>
          <w:szCs w:val="18"/>
        </w:rPr>
        <w:t xml:space="preserve">в сопровождении законного представителя, в том числе действующего по доверенности, оформленной в соответствии </w:t>
      </w:r>
      <w:r>
        <w:rPr>
          <w:rFonts w:ascii="Comic Sans MS" w:hAnsi="Comic Sans MS"/>
          <w:sz w:val="18"/>
          <w:szCs w:val="18"/>
        </w:rPr>
        <w:t xml:space="preserve">с </w:t>
      </w:r>
      <w:r w:rsidRPr="008C01D4">
        <w:rPr>
          <w:rFonts w:ascii="Comic Sans MS" w:hAnsi="Comic Sans MS"/>
          <w:sz w:val="18"/>
          <w:szCs w:val="18"/>
        </w:rPr>
        <w:t>законодательством Российской Федерации</w:t>
      </w:r>
    </w:p>
    <w:p w:rsidR="00393913" w:rsidRPr="00B60E11" w:rsidRDefault="00393913" w:rsidP="00C5187D">
      <w:pPr>
        <w:shd w:val="clear" w:color="auto" w:fill="FFFFFF"/>
        <w:tabs>
          <w:tab w:val="left" w:pos="120"/>
          <w:tab w:val="left" w:pos="720"/>
        </w:tabs>
        <w:ind w:left="708"/>
        <w:rPr>
          <w:rFonts w:ascii="Comic Sans MS" w:hAnsi="Comic Sans MS"/>
          <w:sz w:val="16"/>
          <w:szCs w:val="16"/>
        </w:rPr>
      </w:pPr>
    </w:p>
    <w:p w:rsidR="00393913" w:rsidRPr="00062F62" w:rsidRDefault="00393913" w:rsidP="00C5187D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 w:rsidRPr="00663B34">
        <w:rPr>
          <w:rFonts w:ascii="Comic Sans MS" w:hAnsi="Comic Sans MS"/>
          <w:color w:val="0000FF"/>
          <w:sz w:val="24"/>
          <w:szCs w:val="24"/>
        </w:rPr>
        <w:t>Предоставляемые услуги:</w:t>
      </w:r>
    </w:p>
    <w:p w:rsidR="00393913" w:rsidRPr="008C01D4" w:rsidRDefault="00393913" w:rsidP="00705C66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8C01D4">
        <w:rPr>
          <w:rFonts w:ascii="Comic Sans MS" w:hAnsi="Comic Sans MS"/>
          <w:sz w:val="18"/>
          <w:szCs w:val="18"/>
        </w:rPr>
        <w:t>размещение в благоустроенных комнатах, оснащенных необходимой мебелью и мягким инвентарем, оборудованных санузлами и душевыми;</w:t>
      </w:r>
    </w:p>
    <w:p w:rsidR="00393913" w:rsidRPr="008C01D4" w:rsidRDefault="00393913" w:rsidP="00705C66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>
        <w:rPr>
          <w:noProof/>
        </w:rPr>
        <w:pict>
          <v:shape id="Рисунок 246" o:spid="_x0000_s1030" type="#_x0000_t75" alt="8-7" style="position:absolute;left:0;text-align:left;margin-left:192pt;margin-top:22.75pt;width:48.5pt;height:31.85pt;z-index:251657728;visibility:visible">
            <v:imagedata r:id="rId12" o:title=""/>
          </v:shape>
        </w:pict>
      </w:r>
      <w:r w:rsidRPr="008C01D4">
        <w:rPr>
          <w:rFonts w:ascii="Comic Sans MS" w:hAnsi="Comic Sans MS"/>
          <w:sz w:val="18"/>
          <w:szCs w:val="18"/>
        </w:rPr>
        <w:t>содействие в организации учебного процесса                   (при необходимости);</w:t>
      </w:r>
    </w:p>
    <w:p w:rsidR="00393913" w:rsidRPr="008C01D4" w:rsidRDefault="00393913" w:rsidP="00705C66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8C01D4">
        <w:rPr>
          <w:rFonts w:ascii="Comic Sans MS" w:hAnsi="Comic Sans MS"/>
          <w:sz w:val="18"/>
          <w:szCs w:val="18"/>
        </w:rPr>
        <w:t>горячее питание                                                                    (5-разовое несовершеннолетним,                                 3-разовое сопровождающим их лицам;</w:t>
      </w:r>
    </w:p>
    <w:p w:rsidR="00393913" w:rsidRDefault="00393913" w:rsidP="00705C66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8C01D4">
        <w:rPr>
          <w:rFonts w:ascii="Comic Sans MS" w:hAnsi="Comic Sans MS"/>
          <w:sz w:val="18"/>
          <w:szCs w:val="18"/>
        </w:rPr>
        <w:t xml:space="preserve">оздоровительные </w:t>
      </w:r>
      <w:r>
        <w:rPr>
          <w:rFonts w:ascii="Comic Sans MS" w:hAnsi="Comic Sans MS"/>
          <w:sz w:val="18"/>
          <w:szCs w:val="18"/>
        </w:rPr>
        <w:t>мероприятия</w:t>
      </w:r>
      <w:r w:rsidRPr="008C01D4">
        <w:rPr>
          <w:rFonts w:ascii="Comic Sans MS" w:hAnsi="Comic Sans MS"/>
          <w:sz w:val="18"/>
          <w:szCs w:val="18"/>
        </w:rPr>
        <w:t xml:space="preserve">: </w:t>
      </w:r>
    </w:p>
    <w:p w:rsidR="00393913" w:rsidRPr="008C01D4" w:rsidRDefault="00393913" w:rsidP="00705C66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>
        <w:rPr>
          <w:noProof/>
        </w:rPr>
        <w:pict>
          <v:shape id="Рисунок 266" o:spid="_x0000_s1031" type="#_x0000_t75" alt="2f07cd54d97b1" style="position:absolute;left:0;text-align:left;margin-left:198pt;margin-top:28.5pt;width:41.4pt;height:53.3pt;z-index:251661824;visibility:visible">
            <v:imagedata r:id="rId13" o:title=""/>
            <w10:wrap type="square"/>
          </v:shape>
        </w:pict>
      </w:r>
      <w:r>
        <w:rPr>
          <w:noProof/>
        </w:rPr>
        <w:pict>
          <v:rect id="Rectangle 240" o:spid="_x0000_s1032" style="position:absolute;left:0;text-align:left;margin-left:-22.35pt;margin-top:150.95pt;width:855pt;height:453.25pt;z-index:-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" fillcolor="lime" stroked="f">
            <v:fill color2="#ff9" angle="45" focus="50%" type="gradient"/>
            <v:textbox>
              <w:txbxContent>
                <w:p w:rsidR="00393913" w:rsidRDefault="00393913" w:rsidP="00284AFB">
                  <w:pPr>
                    <w:jc w:val="center"/>
                  </w:pPr>
                </w:p>
                <w:p w:rsidR="00393913" w:rsidRDefault="00393913" w:rsidP="00284AFB">
                  <w:pPr>
                    <w:jc w:val="center"/>
                  </w:pPr>
                </w:p>
              </w:txbxContent>
            </v:textbox>
          </v:rect>
        </w:pict>
      </w:r>
      <w:r w:rsidRPr="008C01D4">
        <w:rPr>
          <w:rFonts w:ascii="Comic Sans MS" w:hAnsi="Comic Sans MS"/>
          <w:sz w:val="18"/>
          <w:szCs w:val="18"/>
        </w:rPr>
        <w:t>фитотерапия, массаж (механический, ручной), водолечение (гидромассажные ванны, циркулярный душ, душ Шарко),  физиотерапия (магнитотерапия, электрофорез и гальванизация, микроволно</w:t>
      </w:r>
      <w:r>
        <w:rPr>
          <w:rFonts w:ascii="Comic Sans MS" w:hAnsi="Comic Sans MS"/>
          <w:sz w:val="18"/>
          <w:szCs w:val="18"/>
        </w:rPr>
        <w:t>вая терапия, амплипульстерапия</w:t>
      </w:r>
      <w:r w:rsidRPr="008C01D4">
        <w:rPr>
          <w:rFonts w:ascii="Comic Sans MS" w:hAnsi="Comic Sans MS"/>
          <w:sz w:val="18"/>
          <w:szCs w:val="18"/>
        </w:rPr>
        <w:t>), ингаляции,</w:t>
      </w:r>
      <w:r>
        <w:rPr>
          <w:rFonts w:ascii="Comic Sans MS" w:hAnsi="Comic Sans MS"/>
          <w:sz w:val="18"/>
          <w:szCs w:val="18"/>
        </w:rPr>
        <w:t xml:space="preserve"> адаптивная физическая культура (</w:t>
      </w:r>
      <w:r w:rsidRPr="008C01D4">
        <w:rPr>
          <w:rFonts w:ascii="Comic Sans MS" w:hAnsi="Comic Sans MS"/>
          <w:sz w:val="18"/>
          <w:szCs w:val="18"/>
        </w:rPr>
        <w:t>плавание</w:t>
      </w:r>
      <w:r>
        <w:rPr>
          <w:rFonts w:ascii="Comic Sans MS" w:hAnsi="Comic Sans MS"/>
          <w:sz w:val="18"/>
          <w:szCs w:val="18"/>
        </w:rPr>
        <w:t>)</w:t>
      </w:r>
      <w:r w:rsidRPr="008C01D4">
        <w:rPr>
          <w:rFonts w:ascii="Comic Sans MS" w:hAnsi="Comic Sans MS"/>
          <w:sz w:val="18"/>
          <w:szCs w:val="18"/>
        </w:rPr>
        <w:t xml:space="preserve"> и др.;</w:t>
      </w:r>
    </w:p>
    <w:p w:rsidR="00393913" w:rsidRPr="008C01D4" w:rsidRDefault="00393913" w:rsidP="00350932">
      <w:pPr>
        <w:numPr>
          <w:ilvl w:val="0"/>
          <w:numId w:val="12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>
        <w:rPr>
          <w:noProof/>
        </w:rPr>
        <w:pict>
          <v:shape id="Рисунок 264" o:spid="_x0000_s1033" type="#_x0000_t75" alt="http://upload.wikimedia.org/wikipedia/ru/1/1a/Karandash.gif" href="http://ru.wikipedia.org/wiki/%D0%A4%D" title="&quot;Карандаш, главный герой, ставший символом журнала&quot;" style="position:absolute;left:0;text-align:left;margin-left:3in;margin-top:22.35pt;width:37.9pt;height:45pt;z-index:251660800;visibility:visible" o:button="t">
            <v:fill o:detectmouseclick="t"/>
            <v:imagedata r:id="rId14" o:title=""/>
            <w10:anchorlock/>
          </v:shape>
        </w:pict>
      </w:r>
      <w:r w:rsidRPr="008C01D4">
        <w:rPr>
          <w:rFonts w:ascii="Comic Sans MS" w:hAnsi="Comic Sans MS"/>
          <w:sz w:val="18"/>
          <w:szCs w:val="18"/>
        </w:rPr>
        <w:t>мероприятия физкультурно-оздоровительной, культурно-досуговой, психологической направленности (работа творческих студий, спортивных секций, психологическое сопровождение и др.).</w:t>
      </w:r>
    </w:p>
    <w:p w:rsidR="00393913" w:rsidRPr="008E66A4" w:rsidRDefault="00393913" w:rsidP="00C5187D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 w:rsidRPr="008E66A4">
        <w:rPr>
          <w:rFonts w:ascii="Comic Sans MS" w:hAnsi="Comic Sans MS"/>
          <w:color w:val="0000FF"/>
          <w:sz w:val="24"/>
          <w:szCs w:val="24"/>
        </w:rPr>
        <w:t xml:space="preserve">Продолжительность </w:t>
      </w:r>
    </w:p>
    <w:p w:rsidR="00393913" w:rsidRPr="00640A49" w:rsidRDefault="00393913" w:rsidP="00C5187D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 w:rsidRPr="008E66A4">
        <w:rPr>
          <w:rFonts w:ascii="Comic Sans MS" w:hAnsi="Comic Sans MS"/>
          <w:color w:val="0000FF"/>
          <w:sz w:val="24"/>
          <w:szCs w:val="24"/>
        </w:rPr>
        <w:t>социальной реабилитации:</w:t>
      </w:r>
    </w:p>
    <w:p w:rsidR="00393913" w:rsidRDefault="00393913" w:rsidP="00350932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9056C5">
        <w:rPr>
          <w:rFonts w:ascii="Comic Sans MS" w:hAnsi="Comic Sans MS"/>
          <w:sz w:val="18"/>
          <w:szCs w:val="18"/>
        </w:rPr>
        <w:t xml:space="preserve">полный курс – </w:t>
      </w:r>
      <w:r>
        <w:rPr>
          <w:rFonts w:ascii="Comic Sans MS" w:hAnsi="Comic Sans MS"/>
          <w:sz w:val="18"/>
          <w:szCs w:val="18"/>
        </w:rPr>
        <w:t>до 21 дня,</w:t>
      </w:r>
    </w:p>
    <w:p w:rsidR="00393913" w:rsidRPr="00640A49" w:rsidRDefault="00393913" w:rsidP="00F24666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курс социальной реабилитации для детей с расстройствами аутистического спектра до        60 дней,</w:t>
      </w:r>
    </w:p>
    <w:p w:rsidR="00393913" w:rsidRPr="009056C5" w:rsidRDefault="00393913" w:rsidP="00350932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9056C5">
        <w:rPr>
          <w:rFonts w:ascii="Comic Sans MS" w:hAnsi="Comic Sans MS"/>
          <w:sz w:val="18"/>
          <w:szCs w:val="18"/>
        </w:rPr>
        <w:t>периодичность курса социальной реабилитации – до 3-х раз в год.</w:t>
      </w:r>
    </w:p>
    <w:p w:rsidR="00393913" w:rsidRPr="00062F62" w:rsidRDefault="00393913" w:rsidP="00C5187D">
      <w:pPr>
        <w:shd w:val="clear" w:color="auto" w:fill="FFFFFF"/>
        <w:jc w:val="both"/>
        <w:rPr>
          <w:rFonts w:ascii="Comic Sans MS" w:hAnsi="Comic Sans MS"/>
          <w:color w:val="0000FF"/>
          <w:sz w:val="24"/>
          <w:szCs w:val="24"/>
        </w:rPr>
      </w:pPr>
      <w:r w:rsidRPr="008E66A4">
        <w:rPr>
          <w:rFonts w:ascii="Comic Sans MS" w:hAnsi="Comic Sans MS"/>
          <w:color w:val="0000FF"/>
          <w:sz w:val="24"/>
          <w:szCs w:val="24"/>
        </w:rPr>
        <w:t>Условия предоставления:</w:t>
      </w:r>
    </w:p>
    <w:p w:rsidR="00393913" w:rsidRDefault="00393913" w:rsidP="006B2DC3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600"/>
        <w:rPr>
          <w:rFonts w:ascii="Comic Sans MS" w:hAnsi="Comic Sans MS"/>
          <w:sz w:val="18"/>
          <w:szCs w:val="18"/>
        </w:rPr>
      </w:pPr>
      <w:bookmarkStart w:id="0" w:name="sub_2322"/>
      <w:r w:rsidRPr="009056C5">
        <w:rPr>
          <w:rFonts w:ascii="Comic Sans MS" w:hAnsi="Comic Sans MS"/>
          <w:sz w:val="18"/>
          <w:szCs w:val="18"/>
        </w:rPr>
        <w:t>все услуги несовершеннолетним</w:t>
      </w:r>
      <w:r>
        <w:rPr>
          <w:rFonts w:ascii="Comic Sans MS" w:hAnsi="Comic Sans MS"/>
          <w:sz w:val="18"/>
          <w:szCs w:val="18"/>
        </w:rPr>
        <w:t xml:space="preserve"> – </w:t>
      </w:r>
      <w:r w:rsidRPr="009056C5">
        <w:rPr>
          <w:rFonts w:ascii="Comic Sans MS" w:hAnsi="Comic Sans MS"/>
          <w:b/>
          <w:sz w:val="18"/>
          <w:szCs w:val="18"/>
          <w:u w:val="single"/>
        </w:rPr>
        <w:t>бесплатно</w:t>
      </w:r>
      <w:r>
        <w:rPr>
          <w:rFonts w:ascii="Comic Sans MS" w:hAnsi="Comic Sans MS"/>
          <w:sz w:val="18"/>
          <w:szCs w:val="18"/>
        </w:rPr>
        <w:t>;</w:t>
      </w:r>
    </w:p>
    <w:p w:rsidR="00393913" w:rsidRPr="006B2DC3" w:rsidRDefault="00393913" w:rsidP="006B2DC3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8"/>
          <w:szCs w:val="18"/>
        </w:rPr>
      </w:pPr>
      <w:r w:rsidRPr="009056C5">
        <w:rPr>
          <w:rFonts w:ascii="Comic Sans MS" w:hAnsi="Comic Sans MS"/>
          <w:sz w:val="18"/>
          <w:szCs w:val="18"/>
        </w:rPr>
        <w:t>сопровождающему лицу</w:t>
      </w:r>
      <w:bookmarkEnd w:id="0"/>
      <w:r>
        <w:rPr>
          <w:rFonts w:ascii="Comic Sans MS" w:hAnsi="Comic Sans MS"/>
          <w:sz w:val="18"/>
          <w:szCs w:val="18"/>
        </w:rPr>
        <w:t xml:space="preserve"> – </w:t>
      </w:r>
      <w:r w:rsidRPr="009056C5">
        <w:rPr>
          <w:rFonts w:ascii="Comic Sans MS" w:hAnsi="Comic Sans MS"/>
          <w:b/>
          <w:sz w:val="18"/>
          <w:szCs w:val="18"/>
          <w:u w:val="single"/>
        </w:rPr>
        <w:t>бесплатно, на условиях частичной и полной оплаты</w:t>
      </w:r>
      <w:r w:rsidRPr="009056C5"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b/>
          <w:sz w:val="18"/>
          <w:szCs w:val="18"/>
        </w:rPr>
        <w:t xml:space="preserve">           </w:t>
      </w:r>
      <w:r w:rsidRPr="009056C5">
        <w:rPr>
          <w:rFonts w:ascii="Comic Sans MS" w:hAnsi="Comic Sans MS"/>
          <w:b/>
          <w:sz w:val="18"/>
          <w:szCs w:val="18"/>
        </w:rPr>
        <w:t>(в зависимости от величины среднедушевого дохода)</w:t>
      </w:r>
      <w:r>
        <w:rPr>
          <w:rFonts w:ascii="Comic Sans MS" w:hAnsi="Comic Sans MS"/>
          <w:b/>
          <w:sz w:val="18"/>
          <w:szCs w:val="18"/>
        </w:rPr>
        <w:t>.</w:t>
      </w:r>
    </w:p>
    <w:p w:rsidR="00393913" w:rsidRPr="009056C5" w:rsidRDefault="00393913" w:rsidP="006B2DC3">
      <w:pPr>
        <w:shd w:val="clear" w:color="auto" w:fill="FFFFFF"/>
        <w:ind w:left="240"/>
        <w:rPr>
          <w:rFonts w:ascii="Comic Sans MS" w:hAnsi="Comic Sans MS"/>
          <w:sz w:val="18"/>
          <w:szCs w:val="18"/>
        </w:rPr>
      </w:pPr>
    </w:p>
    <w:p w:rsidR="00393913" w:rsidRPr="00B60E11" w:rsidRDefault="00393913" w:rsidP="00C5187D">
      <w:pPr>
        <w:shd w:val="clear" w:color="auto" w:fill="FFFFFF"/>
        <w:ind w:left="360"/>
        <w:rPr>
          <w:rFonts w:ascii="Comic Sans MS" w:hAnsi="Comic Sans MS"/>
          <w:sz w:val="16"/>
          <w:szCs w:val="16"/>
        </w:rPr>
      </w:pPr>
    </w:p>
    <w:p w:rsidR="00393913" w:rsidRDefault="00393913" w:rsidP="00BE310C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 w:rsidRPr="00BA28C6">
        <w:rPr>
          <w:rFonts w:ascii="Comic Sans MS" w:hAnsi="Comic Sans MS"/>
          <w:color w:val="0000FF"/>
          <w:sz w:val="24"/>
          <w:szCs w:val="24"/>
        </w:rPr>
        <w:t>Перечень документов</w:t>
      </w:r>
      <w:r>
        <w:rPr>
          <w:rFonts w:ascii="Comic Sans MS" w:hAnsi="Comic Sans MS"/>
          <w:color w:val="0000FF"/>
          <w:sz w:val="24"/>
          <w:szCs w:val="24"/>
        </w:rPr>
        <w:t xml:space="preserve"> </w:t>
      </w:r>
    </w:p>
    <w:p w:rsidR="00393913" w:rsidRPr="00BA28C6" w:rsidRDefault="00393913" w:rsidP="00BE310C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>
        <w:rPr>
          <w:rFonts w:ascii="Comic Sans MS" w:hAnsi="Comic Sans MS"/>
          <w:color w:val="0000FF"/>
          <w:sz w:val="24"/>
          <w:szCs w:val="24"/>
        </w:rPr>
        <w:t>для зачисления в учреждение:</w:t>
      </w:r>
    </w:p>
    <w:p w:rsidR="00393913" w:rsidRPr="00443446" w:rsidRDefault="00393913" w:rsidP="00C5187D">
      <w:pPr>
        <w:shd w:val="clear" w:color="auto" w:fill="FFFFFF"/>
        <w:ind w:left="36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Копии: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свидетельство о рождении/паспорт несовершеннолетнего;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паспорт одного из родителей (законного представителя);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страховой медицинский полис несовершеннолетнего и сопровождающего лица;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справка от каждого члена семьи (родители, супруги и несовершеннолетние дети) с места работы (службы, учебы) о размере заработной платы и других доходов; 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с места жительства;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индивидуальная программа предоставления социальных услуг (ИППСУ) (при наличии);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индивидуальная программа реабилитации</w:t>
      </w:r>
      <w:r>
        <w:rPr>
          <w:rFonts w:ascii="Comic Sans MS" w:hAnsi="Comic Sans MS"/>
          <w:sz w:val="16"/>
          <w:szCs w:val="16"/>
        </w:rPr>
        <w:t xml:space="preserve"> или абилитации </w:t>
      </w:r>
      <w:r w:rsidRPr="00443446">
        <w:rPr>
          <w:rFonts w:ascii="Comic Sans MS" w:hAnsi="Comic Sans MS"/>
          <w:sz w:val="16"/>
          <w:szCs w:val="16"/>
        </w:rPr>
        <w:t>ребенка-инвалида;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>
        <w:rPr>
          <w:noProof/>
        </w:rPr>
        <w:pict>
          <v:group id="Group 85" o:spid="_x0000_s1034" style="position:absolute;left:0;text-align:left;margin-left:-199.1pt;margin-top:69.85pt;width:708pt;height:397.5pt;z-index:-251662848" coordorigin="-33,27" coordsize="14040,1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">
            <v:rect id="Rectangle 58" o:spid="_x0000_s1035" style="position:absolute;left:11127;top:27;width:2880;height:1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nPMIA&#10;AADaAAAADwAAAGRycy9kb3ducmV2LnhtbESPQYvCMBSE78L+h/AWvIim24MstamosODBy7oePD6a&#10;Z1rbvJQm2vrvzYLgcZiZb5h8PdpW3Kn3tWMFX4sEBHHpdM1GwenvZ/4Nwgdkja1jUvAgD+viY5Jj&#10;pt3Av3Q/BiMihH2GCqoQukxKX1Zk0S9cRxy9i+sthih7I3WPQ4TbVqZJspQWa44LFXa0q6hsjjer&#10;wKTnGu3mMLPb63Aqr4/RNMutUtPPcbMCEWgM7/CrvdcKUvi/Em+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Gc8wgAAANoAAAAPAAAAAAAAAAAAAAAAAJgCAABkcnMvZG93&#10;bnJldi54bWxQSwUGAAAAAAQABAD1AAAAhwMAAAAA&#10;" fillcolor="#cfc" stroked="f">
              <v:fill opacity="26214f"/>
            </v:rect>
            <v:rect id="Rectangle 64" o:spid="_x0000_s1036" style="position:absolute;left:5607;top:27;width:2880;height:1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aOsEA&#10;AADaAAAADwAAAGRycy9kb3ducmV2LnhtbESPQYvCMBSE78L+h/AW9qbpKohU06IryoIgqLt4fSTP&#10;tti8lCZq/fdGEDwOM/MNM8s7W4srtb5yrOB7kIAg1s5UXCj4O6z6ExA+IBusHZOCO3nIs4/eDFPj&#10;bryj6z4UIkLYp6igDKFJpfS6JIt+4Bri6J1cazFE2RbStHiLcFvLYZKMpcWK40KJDf2UpM/7i1VQ&#10;/W/d8sjrpdabxs71enHS2Cn19dnNpyACdeEdfrV/jYIRPK/EGy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rmjrBAAAA2gAAAA8AAAAAAAAAAAAAAAAAmAIAAGRycy9kb3du&#10;cmV2LnhtbFBLBQYAAAAABAAEAPUAAACGAwAAAAA=&#10;" fillcolor="#cff" stroked="f">
              <v:fill opacity="26214f"/>
            </v:rect>
            <v:rect id="Rectangle 66" o:spid="_x0000_s1037" style="position:absolute;left:-33;top:27;width:2880;height:118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a08AA&#10;AADaAAAADwAAAGRycy9kb3ducmV2LnhtbESPzarCMBSE9xd8h3AENxdNFRGpRlFBcOHGn4XLQ3NM&#10;q81JaaKtb28EweUwM98w82VrS/Gk2heOFQwHCQjizOmCjYLzadufgvABWWPpmBS8yMNy0fmbY6pd&#10;wwd6HoMREcI+RQV5CFUqpc9ysugHriKO3tXVFkOUtZG6xibCbSlHSTKRFguOCzlWtMkpux8fVoEZ&#10;XQq0q/2/Xd+ac3Z7teY+WSvV67arGYhAbfiFv+2dVjCGz5V4A+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Fa08AAAADaAAAADwAAAAAAAAAAAAAAAACYAgAAZHJzL2Rvd25y&#10;ZXYueG1sUEsFBgAAAAAEAAQA9QAAAIUDAAAAAA==&#10;" fillcolor="#cfc" stroked="f">
              <v:fill opacity="26214f"/>
            </v:rect>
          </v:group>
        </w:pict>
      </w:r>
      <w:r w:rsidRPr="00443446">
        <w:rPr>
          <w:rFonts w:ascii="Comic Sans MS" w:hAnsi="Comic Sans MS"/>
          <w:sz w:val="16"/>
          <w:szCs w:val="16"/>
        </w:rPr>
        <w:t>пенсионное удостоверение ребенка-инвалида;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об инвалидности, выданная бюро медико-социальной экспертизы;</w:t>
      </w:r>
    </w:p>
    <w:p w:rsidR="00393913" w:rsidRPr="00443446" w:rsidRDefault="00393913" w:rsidP="008115BA">
      <w:pPr>
        <w:numPr>
          <w:ilvl w:val="0"/>
          <w:numId w:val="1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о постановке несовершеннолетнего на «Д» учет в ЛПУ с  указанием диагноза (для ребенка с ограниченными возможностями).</w:t>
      </w:r>
    </w:p>
    <w:p w:rsidR="00393913" w:rsidRPr="009056C5" w:rsidRDefault="00393913" w:rsidP="00C5187D">
      <w:pPr>
        <w:shd w:val="clear" w:color="auto" w:fill="FFFFFF"/>
        <w:rPr>
          <w:rFonts w:ascii="Comic Sans MS" w:hAnsi="Comic Sans MS"/>
          <w:color w:val="0000FF"/>
          <w:sz w:val="16"/>
          <w:szCs w:val="16"/>
        </w:rPr>
      </w:pPr>
    </w:p>
    <w:p w:rsidR="00393913" w:rsidRDefault="00393913" w:rsidP="00C5187D">
      <w:pPr>
        <w:shd w:val="clear" w:color="auto" w:fill="FFFFFF"/>
        <w:rPr>
          <w:rFonts w:ascii="Comic Sans MS" w:hAnsi="Comic Sans MS"/>
          <w:color w:val="0000FF"/>
          <w:sz w:val="24"/>
          <w:szCs w:val="24"/>
        </w:rPr>
      </w:pPr>
      <w:r>
        <w:rPr>
          <w:rFonts w:ascii="Comic Sans MS" w:hAnsi="Comic Sans MS"/>
          <w:color w:val="0000FF"/>
          <w:sz w:val="24"/>
          <w:szCs w:val="24"/>
        </w:rPr>
        <w:t>При поступлении в учреждение предоставляются: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оригиналы документов; 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индивидуальная программа предоставления социальных услуг;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копия квитанции об оплате услуг (в случае оказания услуг на </w:t>
      </w:r>
      <w:r w:rsidRPr="00443446">
        <w:rPr>
          <w:rFonts w:ascii="Comic Sans MS" w:hAnsi="Comic Sans MS"/>
          <w:sz w:val="16"/>
          <w:szCs w:val="16"/>
          <w:u w:val="single"/>
        </w:rPr>
        <w:t>условиях полной  либо частичной оплаты)</w:t>
      </w:r>
      <w:r w:rsidRPr="00310DE7">
        <w:rPr>
          <w:rFonts w:ascii="Comic Sans MS" w:hAnsi="Comic Sans MS"/>
          <w:sz w:val="16"/>
          <w:szCs w:val="16"/>
        </w:rPr>
        <w:t>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санаторно-курортная карта ребенка-инвалида, ребенка с ограниченными возможностями здоровья (с указанием анамнеза жизни и развития, анамнеза заболевания, даты перенесенных инфекционных заболеваний, профилактических прививок (либо наличие прививочного сертификата), данных лабораторных исследований: крови, мочи, соскоба на энтеробиоз, кал на яйца глист, детям старше 15 лет результат флюорографического обследования);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о форме обучения несовершеннолетнего (при необходимости);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характеристика несовершеннолетнего из образовательного учреждения (педагогическая, психологическая) (при наличии);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нотариально заверенная доверенность на представление интересов и законных прав несовершеннолетнего (в случае, если ребенок направляется на реабилитацию                  в сопровождении лица, не являющегося родителем (законным представителем);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справка об эпидемиологическом окружении ребенка-инвалида, ребенка с ограниченными возможностями здоровья (срок действия 3 календарных дня); 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на несовершеннолетнего для посещения бассейна с результатами соскоба на энтеробиоз;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об эпидемиологическом окружении (срок действия 3 календарных дня) сопровождающего лица;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результаты анализа крови на микро-реакцию сопровождающего лица, </w:t>
      </w:r>
    </w:p>
    <w:p w:rsidR="00393913" w:rsidRPr="00443446" w:rsidRDefault="00393913" w:rsidP="008115BA">
      <w:pPr>
        <w:numPr>
          <w:ilvl w:val="0"/>
          <w:numId w:val="23"/>
        </w:numPr>
        <w:shd w:val="clear" w:color="auto" w:fill="FFFFFF"/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 xml:space="preserve">результат флюорографического обследования сопровождающего лица,  </w:t>
      </w:r>
    </w:p>
    <w:p w:rsidR="00393913" w:rsidRDefault="00393913" w:rsidP="008115BA">
      <w:pPr>
        <w:numPr>
          <w:ilvl w:val="0"/>
          <w:numId w:val="23"/>
        </w:numPr>
        <w:tabs>
          <w:tab w:val="clear" w:pos="720"/>
          <w:tab w:val="num" w:pos="480"/>
        </w:tabs>
        <w:ind w:left="480" w:hanging="240"/>
        <w:rPr>
          <w:rFonts w:ascii="Comic Sans MS" w:hAnsi="Comic Sans MS"/>
          <w:sz w:val="16"/>
          <w:szCs w:val="16"/>
        </w:rPr>
      </w:pPr>
      <w:r w:rsidRPr="00443446">
        <w:rPr>
          <w:rFonts w:ascii="Comic Sans MS" w:hAnsi="Comic Sans MS"/>
          <w:sz w:val="16"/>
          <w:szCs w:val="16"/>
        </w:rPr>
        <w:t>справка для посещения бассейна сопровождающим лицом.</w:t>
      </w:r>
    </w:p>
    <w:p w:rsidR="00393913" w:rsidRPr="00443446" w:rsidRDefault="00393913" w:rsidP="0065302C">
      <w:pPr>
        <w:rPr>
          <w:rFonts w:ascii="Comic Sans MS" w:hAnsi="Comic Sans MS"/>
          <w:sz w:val="16"/>
          <w:szCs w:val="16"/>
        </w:rPr>
      </w:pPr>
    </w:p>
    <w:sectPr w:rsidR="00393913" w:rsidRPr="00443446" w:rsidSect="00184390">
      <w:pgSz w:w="16838" w:h="11906" w:orient="landscape" w:code="9"/>
      <w:pgMar w:top="567" w:right="518" w:bottom="567" w:left="567" w:header="709" w:footer="709" w:gutter="0"/>
      <w:cols w:num="3" w:space="708" w:equalWidth="0">
        <w:col w:w="4762" w:space="708"/>
        <w:col w:w="4762" w:space="601"/>
        <w:col w:w="4920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C1433"/>
    <w:multiLevelType w:val="hybridMultilevel"/>
    <w:tmpl w:val="34FAAC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A61171"/>
    <w:multiLevelType w:val="hybridMultilevel"/>
    <w:tmpl w:val="4B5EAA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4930C2B"/>
    <w:multiLevelType w:val="hybridMultilevel"/>
    <w:tmpl w:val="059684D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00E7E25"/>
    <w:multiLevelType w:val="hybridMultilevel"/>
    <w:tmpl w:val="26B6A1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9B5385"/>
    <w:multiLevelType w:val="hybridMultilevel"/>
    <w:tmpl w:val="D612EE56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5">
    <w:nsid w:val="2707007F"/>
    <w:multiLevelType w:val="hybridMultilevel"/>
    <w:tmpl w:val="9D66C4B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36215BE6"/>
    <w:multiLevelType w:val="hybridMultilevel"/>
    <w:tmpl w:val="97006F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BE75B9"/>
    <w:multiLevelType w:val="hybridMultilevel"/>
    <w:tmpl w:val="339AF2A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49074E64"/>
    <w:multiLevelType w:val="hybridMultilevel"/>
    <w:tmpl w:val="24A648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D1678E"/>
    <w:multiLevelType w:val="hybridMultilevel"/>
    <w:tmpl w:val="0922BAA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>
    <w:nsid w:val="4C18745D"/>
    <w:multiLevelType w:val="hybridMultilevel"/>
    <w:tmpl w:val="918AC3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F22E19"/>
    <w:multiLevelType w:val="hybridMultilevel"/>
    <w:tmpl w:val="4D94AE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751C9"/>
    <w:multiLevelType w:val="hybridMultilevel"/>
    <w:tmpl w:val="FEF6A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B66783"/>
    <w:multiLevelType w:val="hybridMultilevel"/>
    <w:tmpl w:val="DBE47C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27A4EEA"/>
    <w:multiLevelType w:val="hybridMultilevel"/>
    <w:tmpl w:val="63900BC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5">
    <w:nsid w:val="562F2257"/>
    <w:multiLevelType w:val="hybridMultilevel"/>
    <w:tmpl w:val="4AAE5730"/>
    <w:lvl w:ilvl="0" w:tplc="4C105628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7761FD"/>
    <w:multiLevelType w:val="hybridMultilevel"/>
    <w:tmpl w:val="02FA6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522AA5"/>
    <w:multiLevelType w:val="hybridMultilevel"/>
    <w:tmpl w:val="81F403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FF926DD"/>
    <w:multiLevelType w:val="hybridMultilevel"/>
    <w:tmpl w:val="538EC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5D02E75"/>
    <w:multiLevelType w:val="hybridMultilevel"/>
    <w:tmpl w:val="E2FEE1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D842853"/>
    <w:multiLevelType w:val="hybridMultilevel"/>
    <w:tmpl w:val="635404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DBF7B1A"/>
    <w:multiLevelType w:val="hybridMultilevel"/>
    <w:tmpl w:val="ACE8A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E15599C"/>
    <w:multiLevelType w:val="hybridMultilevel"/>
    <w:tmpl w:val="EF2AD90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FCB031F"/>
    <w:multiLevelType w:val="hybridMultilevel"/>
    <w:tmpl w:val="FC200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4E3AD3"/>
    <w:multiLevelType w:val="hybridMultilevel"/>
    <w:tmpl w:val="21063E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2B96C30"/>
    <w:multiLevelType w:val="hybridMultilevel"/>
    <w:tmpl w:val="88F46B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100417"/>
    <w:multiLevelType w:val="hybridMultilevel"/>
    <w:tmpl w:val="4992DEB8"/>
    <w:lvl w:ilvl="0" w:tplc="04190001">
      <w:start w:val="1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7">
    <w:nsid w:val="7BEB4A48"/>
    <w:multiLevelType w:val="hybridMultilevel"/>
    <w:tmpl w:val="F6B873D2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8">
    <w:nsid w:val="7D6C5919"/>
    <w:multiLevelType w:val="hybridMultilevel"/>
    <w:tmpl w:val="A864B2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8"/>
  </w:num>
  <w:num w:numId="3">
    <w:abstractNumId w:val="25"/>
  </w:num>
  <w:num w:numId="4">
    <w:abstractNumId w:val="6"/>
  </w:num>
  <w:num w:numId="5">
    <w:abstractNumId w:val="16"/>
  </w:num>
  <w:num w:numId="6">
    <w:abstractNumId w:val="3"/>
  </w:num>
  <w:num w:numId="7">
    <w:abstractNumId w:val="19"/>
  </w:num>
  <w:num w:numId="8">
    <w:abstractNumId w:val="24"/>
  </w:num>
  <w:num w:numId="9">
    <w:abstractNumId w:val="26"/>
  </w:num>
  <w:num w:numId="10">
    <w:abstractNumId w:val="15"/>
  </w:num>
  <w:num w:numId="11">
    <w:abstractNumId w:val="5"/>
  </w:num>
  <w:num w:numId="12">
    <w:abstractNumId w:val="12"/>
  </w:num>
  <w:num w:numId="13">
    <w:abstractNumId w:val="10"/>
  </w:num>
  <w:num w:numId="14">
    <w:abstractNumId w:val="7"/>
  </w:num>
  <w:num w:numId="15">
    <w:abstractNumId w:val="11"/>
  </w:num>
  <w:num w:numId="16">
    <w:abstractNumId w:val="13"/>
  </w:num>
  <w:num w:numId="17">
    <w:abstractNumId w:val="27"/>
  </w:num>
  <w:num w:numId="18">
    <w:abstractNumId w:val="14"/>
  </w:num>
  <w:num w:numId="19">
    <w:abstractNumId w:val="2"/>
  </w:num>
  <w:num w:numId="20">
    <w:abstractNumId w:val="18"/>
  </w:num>
  <w:num w:numId="21">
    <w:abstractNumId w:val="8"/>
  </w:num>
  <w:num w:numId="22">
    <w:abstractNumId w:val="23"/>
  </w:num>
  <w:num w:numId="23">
    <w:abstractNumId w:val="0"/>
  </w:num>
  <w:num w:numId="24">
    <w:abstractNumId w:val="9"/>
  </w:num>
  <w:num w:numId="25">
    <w:abstractNumId w:val="20"/>
  </w:num>
  <w:num w:numId="26">
    <w:abstractNumId w:val="22"/>
  </w:num>
  <w:num w:numId="27">
    <w:abstractNumId w:val="17"/>
  </w:num>
  <w:num w:numId="28">
    <w:abstractNumId w:val="21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5056"/>
    <w:rsid w:val="00005932"/>
    <w:rsid w:val="00007A98"/>
    <w:rsid w:val="00007EE0"/>
    <w:rsid w:val="0001074C"/>
    <w:rsid w:val="00012AE6"/>
    <w:rsid w:val="000133E1"/>
    <w:rsid w:val="0001650B"/>
    <w:rsid w:val="000218F7"/>
    <w:rsid w:val="00021E99"/>
    <w:rsid w:val="00030738"/>
    <w:rsid w:val="00031766"/>
    <w:rsid w:val="00033115"/>
    <w:rsid w:val="0003686C"/>
    <w:rsid w:val="00046D7E"/>
    <w:rsid w:val="00051FC9"/>
    <w:rsid w:val="000603A2"/>
    <w:rsid w:val="00062F62"/>
    <w:rsid w:val="000776AC"/>
    <w:rsid w:val="00086010"/>
    <w:rsid w:val="000916A8"/>
    <w:rsid w:val="00095FAD"/>
    <w:rsid w:val="0009649F"/>
    <w:rsid w:val="000973CA"/>
    <w:rsid w:val="000A28F4"/>
    <w:rsid w:val="000A74A7"/>
    <w:rsid w:val="000B3F49"/>
    <w:rsid w:val="000B43A9"/>
    <w:rsid w:val="000B5FCC"/>
    <w:rsid w:val="000B67F9"/>
    <w:rsid w:val="000C015C"/>
    <w:rsid w:val="000C10BB"/>
    <w:rsid w:val="000C2E65"/>
    <w:rsid w:val="000C3740"/>
    <w:rsid w:val="000C7DBB"/>
    <w:rsid w:val="000D0877"/>
    <w:rsid w:val="000D0AFC"/>
    <w:rsid w:val="000D1A9A"/>
    <w:rsid w:val="000D6190"/>
    <w:rsid w:val="000D72D7"/>
    <w:rsid w:val="000D7BD7"/>
    <w:rsid w:val="000E59E4"/>
    <w:rsid w:val="000F165F"/>
    <w:rsid w:val="000F2F9C"/>
    <w:rsid w:val="000F73F5"/>
    <w:rsid w:val="00101A9C"/>
    <w:rsid w:val="00102D0D"/>
    <w:rsid w:val="00103E28"/>
    <w:rsid w:val="001049A0"/>
    <w:rsid w:val="00104CDC"/>
    <w:rsid w:val="00107571"/>
    <w:rsid w:val="00120F33"/>
    <w:rsid w:val="001217B4"/>
    <w:rsid w:val="00125876"/>
    <w:rsid w:val="00127DDD"/>
    <w:rsid w:val="0013482B"/>
    <w:rsid w:val="00151285"/>
    <w:rsid w:val="00152A69"/>
    <w:rsid w:val="00156E32"/>
    <w:rsid w:val="0015766E"/>
    <w:rsid w:val="001604CD"/>
    <w:rsid w:val="00163B9E"/>
    <w:rsid w:val="00176E07"/>
    <w:rsid w:val="00177BAA"/>
    <w:rsid w:val="00181E91"/>
    <w:rsid w:val="00184390"/>
    <w:rsid w:val="00186446"/>
    <w:rsid w:val="00190F0C"/>
    <w:rsid w:val="00190FF0"/>
    <w:rsid w:val="00192361"/>
    <w:rsid w:val="00192E6A"/>
    <w:rsid w:val="001A1964"/>
    <w:rsid w:val="001A319E"/>
    <w:rsid w:val="001A6165"/>
    <w:rsid w:val="001B0C03"/>
    <w:rsid w:val="001B2DD3"/>
    <w:rsid w:val="001C400E"/>
    <w:rsid w:val="001C5955"/>
    <w:rsid w:val="001C6B69"/>
    <w:rsid w:val="001D06FB"/>
    <w:rsid w:val="001D4BB7"/>
    <w:rsid w:val="001E301F"/>
    <w:rsid w:val="001F4DAB"/>
    <w:rsid w:val="001F6662"/>
    <w:rsid w:val="001F7F47"/>
    <w:rsid w:val="00204DEC"/>
    <w:rsid w:val="00207DB3"/>
    <w:rsid w:val="002108D5"/>
    <w:rsid w:val="002110BA"/>
    <w:rsid w:val="00214BA7"/>
    <w:rsid w:val="0021666F"/>
    <w:rsid w:val="00216D3B"/>
    <w:rsid w:val="0022272A"/>
    <w:rsid w:val="00222AA7"/>
    <w:rsid w:val="00226E48"/>
    <w:rsid w:val="00241840"/>
    <w:rsid w:val="00242898"/>
    <w:rsid w:val="002436B1"/>
    <w:rsid w:val="00244BB2"/>
    <w:rsid w:val="00251186"/>
    <w:rsid w:val="00252049"/>
    <w:rsid w:val="00262161"/>
    <w:rsid w:val="00267948"/>
    <w:rsid w:val="00274D3A"/>
    <w:rsid w:val="002762FB"/>
    <w:rsid w:val="00283F89"/>
    <w:rsid w:val="00284AFB"/>
    <w:rsid w:val="0029217E"/>
    <w:rsid w:val="002A1A75"/>
    <w:rsid w:val="002B59F5"/>
    <w:rsid w:val="002C0A2B"/>
    <w:rsid w:val="002C13C6"/>
    <w:rsid w:val="002C1D23"/>
    <w:rsid w:val="002C3795"/>
    <w:rsid w:val="002C51E8"/>
    <w:rsid w:val="002C531D"/>
    <w:rsid w:val="002C5A0D"/>
    <w:rsid w:val="002C5AFB"/>
    <w:rsid w:val="002C5D16"/>
    <w:rsid w:val="002D08A9"/>
    <w:rsid w:val="002E0BFD"/>
    <w:rsid w:val="002E21BD"/>
    <w:rsid w:val="002E4D93"/>
    <w:rsid w:val="002E5D85"/>
    <w:rsid w:val="002E7E4D"/>
    <w:rsid w:val="002F0EE2"/>
    <w:rsid w:val="002F12F3"/>
    <w:rsid w:val="002F5B82"/>
    <w:rsid w:val="00310DE7"/>
    <w:rsid w:val="003121B7"/>
    <w:rsid w:val="0031572F"/>
    <w:rsid w:val="003164D6"/>
    <w:rsid w:val="00323A4F"/>
    <w:rsid w:val="00324F66"/>
    <w:rsid w:val="003352D9"/>
    <w:rsid w:val="003460D1"/>
    <w:rsid w:val="003504CB"/>
    <w:rsid w:val="00350932"/>
    <w:rsid w:val="0035358D"/>
    <w:rsid w:val="0035406C"/>
    <w:rsid w:val="00354A39"/>
    <w:rsid w:val="0036097E"/>
    <w:rsid w:val="003618F5"/>
    <w:rsid w:val="003624F7"/>
    <w:rsid w:val="00362E74"/>
    <w:rsid w:val="00373533"/>
    <w:rsid w:val="003759FA"/>
    <w:rsid w:val="0039226D"/>
    <w:rsid w:val="00393913"/>
    <w:rsid w:val="003A28CA"/>
    <w:rsid w:val="003A6FF3"/>
    <w:rsid w:val="003B2EAD"/>
    <w:rsid w:val="003B5626"/>
    <w:rsid w:val="003C1104"/>
    <w:rsid w:val="003C5629"/>
    <w:rsid w:val="003C638F"/>
    <w:rsid w:val="003D218B"/>
    <w:rsid w:val="003D261D"/>
    <w:rsid w:val="003D520F"/>
    <w:rsid w:val="003D79A7"/>
    <w:rsid w:val="003E272A"/>
    <w:rsid w:val="003E3CC9"/>
    <w:rsid w:val="003F2654"/>
    <w:rsid w:val="00402237"/>
    <w:rsid w:val="004053A2"/>
    <w:rsid w:val="004140FA"/>
    <w:rsid w:val="00414931"/>
    <w:rsid w:val="00415662"/>
    <w:rsid w:val="00417B81"/>
    <w:rsid w:val="00420DDD"/>
    <w:rsid w:val="0042189A"/>
    <w:rsid w:val="00426F5D"/>
    <w:rsid w:val="00431290"/>
    <w:rsid w:val="004313B5"/>
    <w:rsid w:val="00433A85"/>
    <w:rsid w:val="00433DDC"/>
    <w:rsid w:val="00437131"/>
    <w:rsid w:val="0044222A"/>
    <w:rsid w:val="00443446"/>
    <w:rsid w:val="00451212"/>
    <w:rsid w:val="004527DA"/>
    <w:rsid w:val="00452BDB"/>
    <w:rsid w:val="0046078B"/>
    <w:rsid w:val="0046599D"/>
    <w:rsid w:val="004673E9"/>
    <w:rsid w:val="00470C7E"/>
    <w:rsid w:val="004749F6"/>
    <w:rsid w:val="00483447"/>
    <w:rsid w:val="00490457"/>
    <w:rsid w:val="004919D8"/>
    <w:rsid w:val="00494FE3"/>
    <w:rsid w:val="00495956"/>
    <w:rsid w:val="004A0C39"/>
    <w:rsid w:val="004A452F"/>
    <w:rsid w:val="004A50D5"/>
    <w:rsid w:val="004B0042"/>
    <w:rsid w:val="004B01D0"/>
    <w:rsid w:val="004B25E2"/>
    <w:rsid w:val="004B29F4"/>
    <w:rsid w:val="004B2E11"/>
    <w:rsid w:val="004B7A8B"/>
    <w:rsid w:val="004C05AE"/>
    <w:rsid w:val="004C35B3"/>
    <w:rsid w:val="004C6E16"/>
    <w:rsid w:val="004F0AFF"/>
    <w:rsid w:val="004F2499"/>
    <w:rsid w:val="005005E5"/>
    <w:rsid w:val="00500D01"/>
    <w:rsid w:val="005031B0"/>
    <w:rsid w:val="00503221"/>
    <w:rsid w:val="0051167D"/>
    <w:rsid w:val="00511C5B"/>
    <w:rsid w:val="005139BF"/>
    <w:rsid w:val="005213B3"/>
    <w:rsid w:val="0052321D"/>
    <w:rsid w:val="00525408"/>
    <w:rsid w:val="00530513"/>
    <w:rsid w:val="00533AF2"/>
    <w:rsid w:val="00542597"/>
    <w:rsid w:val="00543665"/>
    <w:rsid w:val="005436B1"/>
    <w:rsid w:val="0055093C"/>
    <w:rsid w:val="00552326"/>
    <w:rsid w:val="00556DDF"/>
    <w:rsid w:val="0056367F"/>
    <w:rsid w:val="0056590E"/>
    <w:rsid w:val="0057223E"/>
    <w:rsid w:val="0057522D"/>
    <w:rsid w:val="005755BE"/>
    <w:rsid w:val="00576D9A"/>
    <w:rsid w:val="00583876"/>
    <w:rsid w:val="00585812"/>
    <w:rsid w:val="005900F8"/>
    <w:rsid w:val="005933DE"/>
    <w:rsid w:val="00597A9B"/>
    <w:rsid w:val="005A2EFD"/>
    <w:rsid w:val="005A6A9B"/>
    <w:rsid w:val="005B68C4"/>
    <w:rsid w:val="005C2A6D"/>
    <w:rsid w:val="005C55FA"/>
    <w:rsid w:val="005C7F7B"/>
    <w:rsid w:val="005D02CC"/>
    <w:rsid w:val="005D14C3"/>
    <w:rsid w:val="005D421C"/>
    <w:rsid w:val="005D62D9"/>
    <w:rsid w:val="005D6711"/>
    <w:rsid w:val="005E0811"/>
    <w:rsid w:val="005E1D1A"/>
    <w:rsid w:val="005E2322"/>
    <w:rsid w:val="005E4B02"/>
    <w:rsid w:val="005E779B"/>
    <w:rsid w:val="005F0044"/>
    <w:rsid w:val="005F0536"/>
    <w:rsid w:val="005F1F96"/>
    <w:rsid w:val="005F2668"/>
    <w:rsid w:val="005F4240"/>
    <w:rsid w:val="005F4DE2"/>
    <w:rsid w:val="005F5353"/>
    <w:rsid w:val="005F5F49"/>
    <w:rsid w:val="0060160C"/>
    <w:rsid w:val="00601C6D"/>
    <w:rsid w:val="00606597"/>
    <w:rsid w:val="006066F9"/>
    <w:rsid w:val="006068FC"/>
    <w:rsid w:val="00612918"/>
    <w:rsid w:val="00612E04"/>
    <w:rsid w:val="00616DB1"/>
    <w:rsid w:val="006230A6"/>
    <w:rsid w:val="006256F7"/>
    <w:rsid w:val="006301E7"/>
    <w:rsid w:val="00640A49"/>
    <w:rsid w:val="00642516"/>
    <w:rsid w:val="00642B51"/>
    <w:rsid w:val="006456A4"/>
    <w:rsid w:val="00645E85"/>
    <w:rsid w:val="0065302C"/>
    <w:rsid w:val="0065745A"/>
    <w:rsid w:val="006620B3"/>
    <w:rsid w:val="00663966"/>
    <w:rsid w:val="00663B34"/>
    <w:rsid w:val="006655EB"/>
    <w:rsid w:val="0066626F"/>
    <w:rsid w:val="00666D60"/>
    <w:rsid w:val="00670380"/>
    <w:rsid w:val="00672752"/>
    <w:rsid w:val="00674E85"/>
    <w:rsid w:val="00675172"/>
    <w:rsid w:val="006769D1"/>
    <w:rsid w:val="0068364F"/>
    <w:rsid w:val="00687714"/>
    <w:rsid w:val="00687AF5"/>
    <w:rsid w:val="006A10D4"/>
    <w:rsid w:val="006A4059"/>
    <w:rsid w:val="006A5B83"/>
    <w:rsid w:val="006A5C4B"/>
    <w:rsid w:val="006B2DC3"/>
    <w:rsid w:val="006B51A2"/>
    <w:rsid w:val="006B7531"/>
    <w:rsid w:val="006C1DE6"/>
    <w:rsid w:val="006D133E"/>
    <w:rsid w:val="006E23BE"/>
    <w:rsid w:val="006E263E"/>
    <w:rsid w:val="006F2096"/>
    <w:rsid w:val="006F7151"/>
    <w:rsid w:val="00705C66"/>
    <w:rsid w:val="00706601"/>
    <w:rsid w:val="00725056"/>
    <w:rsid w:val="007261E4"/>
    <w:rsid w:val="007325D8"/>
    <w:rsid w:val="007336FE"/>
    <w:rsid w:val="00734C64"/>
    <w:rsid w:val="00736E47"/>
    <w:rsid w:val="00737763"/>
    <w:rsid w:val="00750229"/>
    <w:rsid w:val="00750C54"/>
    <w:rsid w:val="00762D11"/>
    <w:rsid w:val="00763680"/>
    <w:rsid w:val="007664B9"/>
    <w:rsid w:val="00767D31"/>
    <w:rsid w:val="00770B63"/>
    <w:rsid w:val="007744E5"/>
    <w:rsid w:val="00781DD2"/>
    <w:rsid w:val="00785068"/>
    <w:rsid w:val="00786050"/>
    <w:rsid w:val="00794EFE"/>
    <w:rsid w:val="007B11A9"/>
    <w:rsid w:val="007B38C5"/>
    <w:rsid w:val="007B622C"/>
    <w:rsid w:val="007D075A"/>
    <w:rsid w:val="007D23A2"/>
    <w:rsid w:val="007D2F44"/>
    <w:rsid w:val="007D3064"/>
    <w:rsid w:val="007D645A"/>
    <w:rsid w:val="007D6BE1"/>
    <w:rsid w:val="007D70BD"/>
    <w:rsid w:val="007E0500"/>
    <w:rsid w:val="007E0D81"/>
    <w:rsid w:val="007E5CFC"/>
    <w:rsid w:val="007E5E5E"/>
    <w:rsid w:val="007E67D9"/>
    <w:rsid w:val="007F5354"/>
    <w:rsid w:val="007F6CBC"/>
    <w:rsid w:val="007F7607"/>
    <w:rsid w:val="00803CEC"/>
    <w:rsid w:val="00810BB7"/>
    <w:rsid w:val="008115BA"/>
    <w:rsid w:val="00813540"/>
    <w:rsid w:val="0081373D"/>
    <w:rsid w:val="00813BFD"/>
    <w:rsid w:val="0081444B"/>
    <w:rsid w:val="00824FA5"/>
    <w:rsid w:val="008255E4"/>
    <w:rsid w:val="00825C87"/>
    <w:rsid w:val="00830615"/>
    <w:rsid w:val="00831FA9"/>
    <w:rsid w:val="0083466E"/>
    <w:rsid w:val="00840E0F"/>
    <w:rsid w:val="008423CD"/>
    <w:rsid w:val="00845C08"/>
    <w:rsid w:val="0086118E"/>
    <w:rsid w:val="008659B6"/>
    <w:rsid w:val="0086786E"/>
    <w:rsid w:val="0087157B"/>
    <w:rsid w:val="00873E43"/>
    <w:rsid w:val="00876808"/>
    <w:rsid w:val="0088209D"/>
    <w:rsid w:val="00883035"/>
    <w:rsid w:val="00884AE8"/>
    <w:rsid w:val="00885A3C"/>
    <w:rsid w:val="008B01EC"/>
    <w:rsid w:val="008B09A6"/>
    <w:rsid w:val="008C01D4"/>
    <w:rsid w:val="008C30BF"/>
    <w:rsid w:val="008D0DE5"/>
    <w:rsid w:val="008D2EBD"/>
    <w:rsid w:val="008E2ADA"/>
    <w:rsid w:val="008E5CD7"/>
    <w:rsid w:val="008E66A4"/>
    <w:rsid w:val="008F1339"/>
    <w:rsid w:val="008F7937"/>
    <w:rsid w:val="00900827"/>
    <w:rsid w:val="0090399B"/>
    <w:rsid w:val="009056C5"/>
    <w:rsid w:val="00926FE4"/>
    <w:rsid w:val="00942A6E"/>
    <w:rsid w:val="00945D8A"/>
    <w:rsid w:val="0094629F"/>
    <w:rsid w:val="00951015"/>
    <w:rsid w:val="00955209"/>
    <w:rsid w:val="00964472"/>
    <w:rsid w:val="009666C6"/>
    <w:rsid w:val="009736AE"/>
    <w:rsid w:val="00974B63"/>
    <w:rsid w:val="00980F87"/>
    <w:rsid w:val="0098213E"/>
    <w:rsid w:val="00983393"/>
    <w:rsid w:val="009836CE"/>
    <w:rsid w:val="00994B84"/>
    <w:rsid w:val="009959BF"/>
    <w:rsid w:val="00995E28"/>
    <w:rsid w:val="00997A5D"/>
    <w:rsid w:val="009A224D"/>
    <w:rsid w:val="009A44B2"/>
    <w:rsid w:val="009B2C02"/>
    <w:rsid w:val="009B3B97"/>
    <w:rsid w:val="009B7487"/>
    <w:rsid w:val="009C1396"/>
    <w:rsid w:val="009C6D44"/>
    <w:rsid w:val="009D084B"/>
    <w:rsid w:val="009D4120"/>
    <w:rsid w:val="009D432A"/>
    <w:rsid w:val="009D49BD"/>
    <w:rsid w:val="009D68E1"/>
    <w:rsid w:val="009D7A90"/>
    <w:rsid w:val="009E075B"/>
    <w:rsid w:val="009E2968"/>
    <w:rsid w:val="009E3538"/>
    <w:rsid w:val="009E4E16"/>
    <w:rsid w:val="009F113C"/>
    <w:rsid w:val="009F52D8"/>
    <w:rsid w:val="00A04EC2"/>
    <w:rsid w:val="00A121DC"/>
    <w:rsid w:val="00A130A3"/>
    <w:rsid w:val="00A24B61"/>
    <w:rsid w:val="00A2607F"/>
    <w:rsid w:val="00A26838"/>
    <w:rsid w:val="00A27C0F"/>
    <w:rsid w:val="00A325F6"/>
    <w:rsid w:val="00A327CC"/>
    <w:rsid w:val="00A3530B"/>
    <w:rsid w:val="00A36DAF"/>
    <w:rsid w:val="00A36F69"/>
    <w:rsid w:val="00A40A05"/>
    <w:rsid w:val="00A40A9A"/>
    <w:rsid w:val="00A4272D"/>
    <w:rsid w:val="00A42E8B"/>
    <w:rsid w:val="00A459D1"/>
    <w:rsid w:val="00A46C60"/>
    <w:rsid w:val="00A55141"/>
    <w:rsid w:val="00A567F9"/>
    <w:rsid w:val="00A57357"/>
    <w:rsid w:val="00A63E5C"/>
    <w:rsid w:val="00A64BA8"/>
    <w:rsid w:val="00A766C2"/>
    <w:rsid w:val="00A82200"/>
    <w:rsid w:val="00A82388"/>
    <w:rsid w:val="00A8266D"/>
    <w:rsid w:val="00A854D8"/>
    <w:rsid w:val="00A9754E"/>
    <w:rsid w:val="00AA36B4"/>
    <w:rsid w:val="00AA4314"/>
    <w:rsid w:val="00AB16D6"/>
    <w:rsid w:val="00AB2384"/>
    <w:rsid w:val="00AB4937"/>
    <w:rsid w:val="00AC1119"/>
    <w:rsid w:val="00AC2235"/>
    <w:rsid w:val="00AC737D"/>
    <w:rsid w:val="00AD29AB"/>
    <w:rsid w:val="00AD3BA5"/>
    <w:rsid w:val="00AD4A0E"/>
    <w:rsid w:val="00AD78CF"/>
    <w:rsid w:val="00AE00CA"/>
    <w:rsid w:val="00AE263E"/>
    <w:rsid w:val="00AE306E"/>
    <w:rsid w:val="00AE3A53"/>
    <w:rsid w:val="00AF1C9D"/>
    <w:rsid w:val="00AF1F89"/>
    <w:rsid w:val="00AF6C1D"/>
    <w:rsid w:val="00B01A7C"/>
    <w:rsid w:val="00B02BC0"/>
    <w:rsid w:val="00B0438A"/>
    <w:rsid w:val="00B0705A"/>
    <w:rsid w:val="00B17180"/>
    <w:rsid w:val="00B22498"/>
    <w:rsid w:val="00B22EF0"/>
    <w:rsid w:val="00B3306E"/>
    <w:rsid w:val="00B4031C"/>
    <w:rsid w:val="00B408F7"/>
    <w:rsid w:val="00B43300"/>
    <w:rsid w:val="00B4466E"/>
    <w:rsid w:val="00B44850"/>
    <w:rsid w:val="00B44B42"/>
    <w:rsid w:val="00B45D90"/>
    <w:rsid w:val="00B464B2"/>
    <w:rsid w:val="00B47E54"/>
    <w:rsid w:val="00B504C7"/>
    <w:rsid w:val="00B50589"/>
    <w:rsid w:val="00B57DC8"/>
    <w:rsid w:val="00B60E11"/>
    <w:rsid w:val="00B631A5"/>
    <w:rsid w:val="00B63E21"/>
    <w:rsid w:val="00B66FAF"/>
    <w:rsid w:val="00B67F2A"/>
    <w:rsid w:val="00B702AE"/>
    <w:rsid w:val="00B80E4D"/>
    <w:rsid w:val="00B863D7"/>
    <w:rsid w:val="00B87CC6"/>
    <w:rsid w:val="00BA0932"/>
    <w:rsid w:val="00BA28C6"/>
    <w:rsid w:val="00BA65D5"/>
    <w:rsid w:val="00BA7A40"/>
    <w:rsid w:val="00BB44F6"/>
    <w:rsid w:val="00BB626B"/>
    <w:rsid w:val="00BD487D"/>
    <w:rsid w:val="00BD615F"/>
    <w:rsid w:val="00BD6CF0"/>
    <w:rsid w:val="00BE0236"/>
    <w:rsid w:val="00BE310C"/>
    <w:rsid w:val="00BE489A"/>
    <w:rsid w:val="00BE5E6C"/>
    <w:rsid w:val="00BF056D"/>
    <w:rsid w:val="00BF3BA2"/>
    <w:rsid w:val="00C04EE7"/>
    <w:rsid w:val="00C06A74"/>
    <w:rsid w:val="00C11010"/>
    <w:rsid w:val="00C11FF4"/>
    <w:rsid w:val="00C1270E"/>
    <w:rsid w:val="00C2194B"/>
    <w:rsid w:val="00C3057D"/>
    <w:rsid w:val="00C31CC9"/>
    <w:rsid w:val="00C34E30"/>
    <w:rsid w:val="00C354CB"/>
    <w:rsid w:val="00C36389"/>
    <w:rsid w:val="00C36EDC"/>
    <w:rsid w:val="00C44834"/>
    <w:rsid w:val="00C5187D"/>
    <w:rsid w:val="00C5192F"/>
    <w:rsid w:val="00C564D6"/>
    <w:rsid w:val="00C65AEF"/>
    <w:rsid w:val="00C67E20"/>
    <w:rsid w:val="00C70706"/>
    <w:rsid w:val="00C7083A"/>
    <w:rsid w:val="00C72464"/>
    <w:rsid w:val="00C7308E"/>
    <w:rsid w:val="00C808BE"/>
    <w:rsid w:val="00C829F3"/>
    <w:rsid w:val="00C83326"/>
    <w:rsid w:val="00C906EA"/>
    <w:rsid w:val="00CA561F"/>
    <w:rsid w:val="00CA7716"/>
    <w:rsid w:val="00CB0E29"/>
    <w:rsid w:val="00CB5951"/>
    <w:rsid w:val="00CC0EFA"/>
    <w:rsid w:val="00CC303E"/>
    <w:rsid w:val="00CC556D"/>
    <w:rsid w:val="00CD6313"/>
    <w:rsid w:val="00CE133C"/>
    <w:rsid w:val="00CE2130"/>
    <w:rsid w:val="00CE3FEE"/>
    <w:rsid w:val="00D005A2"/>
    <w:rsid w:val="00D06ABD"/>
    <w:rsid w:val="00D0755F"/>
    <w:rsid w:val="00D16D31"/>
    <w:rsid w:val="00D16D80"/>
    <w:rsid w:val="00D2689A"/>
    <w:rsid w:val="00D31048"/>
    <w:rsid w:val="00D31C08"/>
    <w:rsid w:val="00D341C1"/>
    <w:rsid w:val="00D34E0D"/>
    <w:rsid w:val="00D35A5C"/>
    <w:rsid w:val="00D36272"/>
    <w:rsid w:val="00D36B8F"/>
    <w:rsid w:val="00D408AE"/>
    <w:rsid w:val="00D434FC"/>
    <w:rsid w:val="00D44793"/>
    <w:rsid w:val="00D47C1E"/>
    <w:rsid w:val="00D54907"/>
    <w:rsid w:val="00D555D3"/>
    <w:rsid w:val="00D5773A"/>
    <w:rsid w:val="00D57E0A"/>
    <w:rsid w:val="00D64F7F"/>
    <w:rsid w:val="00D65209"/>
    <w:rsid w:val="00D72294"/>
    <w:rsid w:val="00D778C0"/>
    <w:rsid w:val="00D8445D"/>
    <w:rsid w:val="00D90A5A"/>
    <w:rsid w:val="00D962BF"/>
    <w:rsid w:val="00D96429"/>
    <w:rsid w:val="00DA1ED6"/>
    <w:rsid w:val="00DA244E"/>
    <w:rsid w:val="00DA3F1A"/>
    <w:rsid w:val="00DA5D58"/>
    <w:rsid w:val="00DA68CF"/>
    <w:rsid w:val="00DB1008"/>
    <w:rsid w:val="00DB3C6F"/>
    <w:rsid w:val="00DC0A57"/>
    <w:rsid w:val="00DC2F51"/>
    <w:rsid w:val="00DC382F"/>
    <w:rsid w:val="00DC6938"/>
    <w:rsid w:val="00DC78A1"/>
    <w:rsid w:val="00DC7B6E"/>
    <w:rsid w:val="00DD38C4"/>
    <w:rsid w:val="00DD6437"/>
    <w:rsid w:val="00DE198D"/>
    <w:rsid w:val="00DE656D"/>
    <w:rsid w:val="00DE76FF"/>
    <w:rsid w:val="00DF02AE"/>
    <w:rsid w:val="00DF1D19"/>
    <w:rsid w:val="00E054C3"/>
    <w:rsid w:val="00E062EC"/>
    <w:rsid w:val="00E07AC7"/>
    <w:rsid w:val="00E113E6"/>
    <w:rsid w:val="00E115D3"/>
    <w:rsid w:val="00E13879"/>
    <w:rsid w:val="00E15530"/>
    <w:rsid w:val="00E16AF0"/>
    <w:rsid w:val="00E17679"/>
    <w:rsid w:val="00E2471E"/>
    <w:rsid w:val="00E3208C"/>
    <w:rsid w:val="00E329C5"/>
    <w:rsid w:val="00E32AF0"/>
    <w:rsid w:val="00E36E7E"/>
    <w:rsid w:val="00E43B15"/>
    <w:rsid w:val="00E446AC"/>
    <w:rsid w:val="00E46E7E"/>
    <w:rsid w:val="00E4738D"/>
    <w:rsid w:val="00E5457D"/>
    <w:rsid w:val="00E556D2"/>
    <w:rsid w:val="00E60570"/>
    <w:rsid w:val="00E60635"/>
    <w:rsid w:val="00E64BBC"/>
    <w:rsid w:val="00E6786D"/>
    <w:rsid w:val="00E71074"/>
    <w:rsid w:val="00E71915"/>
    <w:rsid w:val="00E7338C"/>
    <w:rsid w:val="00E7439C"/>
    <w:rsid w:val="00E8137F"/>
    <w:rsid w:val="00E81824"/>
    <w:rsid w:val="00E83E34"/>
    <w:rsid w:val="00E84EAF"/>
    <w:rsid w:val="00E92699"/>
    <w:rsid w:val="00E946A1"/>
    <w:rsid w:val="00EA580C"/>
    <w:rsid w:val="00EB55B5"/>
    <w:rsid w:val="00EB67BE"/>
    <w:rsid w:val="00EB7750"/>
    <w:rsid w:val="00EC098E"/>
    <w:rsid w:val="00ED14AC"/>
    <w:rsid w:val="00ED6132"/>
    <w:rsid w:val="00ED6788"/>
    <w:rsid w:val="00ED72A1"/>
    <w:rsid w:val="00EE1F7F"/>
    <w:rsid w:val="00EE20ED"/>
    <w:rsid w:val="00EE60FE"/>
    <w:rsid w:val="00EF3523"/>
    <w:rsid w:val="00F0754F"/>
    <w:rsid w:val="00F07F85"/>
    <w:rsid w:val="00F13ED6"/>
    <w:rsid w:val="00F21968"/>
    <w:rsid w:val="00F21E24"/>
    <w:rsid w:val="00F22B08"/>
    <w:rsid w:val="00F24666"/>
    <w:rsid w:val="00F26A11"/>
    <w:rsid w:val="00F30DD1"/>
    <w:rsid w:val="00F37DBD"/>
    <w:rsid w:val="00F42629"/>
    <w:rsid w:val="00F42D9B"/>
    <w:rsid w:val="00F501C5"/>
    <w:rsid w:val="00F52AA8"/>
    <w:rsid w:val="00F54EA1"/>
    <w:rsid w:val="00F571DB"/>
    <w:rsid w:val="00F575FD"/>
    <w:rsid w:val="00F57A1C"/>
    <w:rsid w:val="00F60F1D"/>
    <w:rsid w:val="00F632F9"/>
    <w:rsid w:val="00F6436A"/>
    <w:rsid w:val="00F771CB"/>
    <w:rsid w:val="00F903E7"/>
    <w:rsid w:val="00F934E8"/>
    <w:rsid w:val="00F93AA6"/>
    <w:rsid w:val="00F94DB5"/>
    <w:rsid w:val="00FA506D"/>
    <w:rsid w:val="00FA6C86"/>
    <w:rsid w:val="00FA7D79"/>
    <w:rsid w:val="00FB2BDB"/>
    <w:rsid w:val="00FB7B1D"/>
    <w:rsid w:val="00FC5795"/>
    <w:rsid w:val="00FC765C"/>
    <w:rsid w:val="00FD005B"/>
    <w:rsid w:val="00FD1551"/>
    <w:rsid w:val="00FD54E4"/>
    <w:rsid w:val="00FD5D81"/>
    <w:rsid w:val="00FE0086"/>
    <w:rsid w:val="00FE2B3A"/>
    <w:rsid w:val="00FE3145"/>
    <w:rsid w:val="00FE46AA"/>
    <w:rsid w:val="00FE4E33"/>
    <w:rsid w:val="00FE73AE"/>
    <w:rsid w:val="00FE7472"/>
    <w:rsid w:val="00FF2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5056"/>
    <w:rPr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DE656D"/>
    <w:pPr>
      <w:spacing w:after="83"/>
      <w:outlineLvl w:val="2"/>
    </w:pPr>
    <w:rPr>
      <w:rFonts w:ascii="Arial" w:hAnsi="Arial" w:cs="Arial"/>
      <w:b/>
      <w:bCs/>
      <w:color w:val="000000"/>
      <w:kern w:val="28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A3F1A"/>
    <w:rPr>
      <w:rFonts w:ascii="Cambria" w:hAnsi="Cambria" w:cs="Times New Roman"/>
      <w:b/>
      <w:bCs/>
      <w:sz w:val="26"/>
      <w:szCs w:val="26"/>
    </w:rPr>
  </w:style>
  <w:style w:type="paragraph" w:customStyle="1" w:styleId="a">
    <w:name w:val="Знак"/>
    <w:basedOn w:val="Normal"/>
    <w:uiPriority w:val="99"/>
    <w:rsid w:val="007250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DE656D"/>
    <w:pPr>
      <w:spacing w:after="120" w:line="285" w:lineRule="auto"/>
    </w:pPr>
    <w:rPr>
      <w:rFonts w:ascii="Arial" w:hAnsi="Arial" w:cs="Arial"/>
      <w:color w:val="000000"/>
      <w:kern w:val="28"/>
      <w:sz w:val="18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A3F1A"/>
    <w:rPr>
      <w:rFonts w:cs="Times New Roman"/>
      <w:sz w:val="16"/>
      <w:szCs w:val="16"/>
    </w:rPr>
  </w:style>
  <w:style w:type="table" w:styleId="TableGrid">
    <w:name w:val="Table Grid"/>
    <w:basedOn w:val="TableNormal"/>
    <w:uiPriority w:val="99"/>
    <w:rsid w:val="00DC0A5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C2235"/>
    <w:rPr>
      <w:rFonts w:cs="Times New Roman"/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741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165</TotalTime>
  <Pages>2</Pages>
  <Words>905</Words>
  <Characters>5160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Наш адрес:</dc:title>
  <dc:subject/>
  <dc:creator>Администратор</dc:creator>
  <cp:keywords/>
  <dc:description/>
  <cp:lastModifiedBy>Клишева</cp:lastModifiedBy>
  <cp:revision>41</cp:revision>
  <cp:lastPrinted>2017-02-06T07:52:00Z</cp:lastPrinted>
  <dcterms:created xsi:type="dcterms:W3CDTF">2015-10-22T10:32:00Z</dcterms:created>
  <dcterms:modified xsi:type="dcterms:W3CDTF">2017-02-06T11:00:00Z</dcterms:modified>
</cp:coreProperties>
</file>